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CE4" w:rsidRDefault="00F81491" w:rsidP="00AB46B1">
      <w:pPr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CE4" w:rsidRPr="000D157C" w:rsidRDefault="005A5CE4" w:rsidP="00AB46B1">
      <w:pPr>
        <w:jc w:val="center"/>
        <w:rPr>
          <w:b/>
          <w:spacing w:val="30"/>
          <w:sz w:val="26"/>
          <w:szCs w:val="26"/>
        </w:rPr>
      </w:pPr>
    </w:p>
    <w:p w:rsidR="005A5CE4" w:rsidRPr="00DD7AC6" w:rsidRDefault="004D355F" w:rsidP="00AB46B1">
      <w:pPr>
        <w:jc w:val="center"/>
        <w:rPr>
          <w:b/>
          <w:sz w:val="36"/>
          <w:szCs w:val="36"/>
        </w:rPr>
      </w:pPr>
      <w:r w:rsidRPr="00DD7AC6">
        <w:rPr>
          <w:b/>
          <w:sz w:val="36"/>
          <w:szCs w:val="36"/>
        </w:rPr>
        <w:t xml:space="preserve">ПРАВИТЕЛЬСТВО </w:t>
      </w:r>
      <w:r w:rsidR="005A5CE4" w:rsidRPr="00DD7AC6">
        <w:rPr>
          <w:b/>
          <w:sz w:val="36"/>
          <w:szCs w:val="36"/>
        </w:rPr>
        <w:t>РОСТОВСКОЙ ОБЛАСТИ</w:t>
      </w:r>
    </w:p>
    <w:p w:rsidR="005A5CE4" w:rsidRPr="000D157C" w:rsidRDefault="005A5CE4" w:rsidP="00AB46B1">
      <w:pPr>
        <w:pStyle w:val="Postan"/>
        <w:rPr>
          <w:sz w:val="26"/>
          <w:szCs w:val="26"/>
        </w:rPr>
      </w:pPr>
    </w:p>
    <w:p w:rsidR="005A5CE4" w:rsidRPr="001A0C17" w:rsidRDefault="005A5CE4" w:rsidP="00AB46B1">
      <w:pPr>
        <w:pStyle w:val="1"/>
        <w:spacing w:line="240" w:lineRule="auto"/>
        <w:rPr>
          <w:rFonts w:ascii="Times New Roman" w:hAnsi="Times New Roman"/>
          <w:spacing w:val="0"/>
          <w:sz w:val="36"/>
          <w:szCs w:val="36"/>
        </w:rPr>
      </w:pPr>
      <w:r w:rsidRPr="001A0C17">
        <w:rPr>
          <w:rFonts w:ascii="Times New Roman" w:hAnsi="Times New Roman"/>
          <w:spacing w:val="0"/>
          <w:sz w:val="36"/>
          <w:szCs w:val="36"/>
        </w:rPr>
        <w:t xml:space="preserve">ПОСТАНОВЛЕНИЕ </w:t>
      </w:r>
    </w:p>
    <w:p w:rsidR="005A5CE4" w:rsidRPr="000D157C" w:rsidRDefault="005A5CE4" w:rsidP="00AB46B1">
      <w:pPr>
        <w:jc w:val="center"/>
        <w:rPr>
          <w:b/>
          <w:spacing w:val="38"/>
          <w:sz w:val="26"/>
          <w:szCs w:val="26"/>
        </w:rPr>
      </w:pPr>
    </w:p>
    <w:p w:rsidR="005A5CE4" w:rsidRDefault="00C327FC" w:rsidP="00AB46B1">
      <w:pPr>
        <w:jc w:val="center"/>
        <w:rPr>
          <w:sz w:val="28"/>
          <w:szCs w:val="28"/>
        </w:rPr>
      </w:pPr>
      <w:r w:rsidRPr="00C327FC">
        <w:rPr>
          <w:sz w:val="28"/>
          <w:szCs w:val="28"/>
        </w:rPr>
        <w:t xml:space="preserve">от </w:t>
      </w:r>
      <w:r w:rsidR="002350CC">
        <w:rPr>
          <w:sz w:val="28"/>
          <w:szCs w:val="28"/>
        </w:rPr>
        <w:t>15.12.2015</w:t>
      </w:r>
      <w:r>
        <w:rPr>
          <w:sz w:val="28"/>
          <w:szCs w:val="28"/>
        </w:rPr>
        <w:t xml:space="preserve"> </w:t>
      </w:r>
      <w:r w:rsidR="005A5CE4" w:rsidRPr="00C327FC">
        <w:rPr>
          <w:sz w:val="28"/>
          <w:szCs w:val="28"/>
        </w:rPr>
        <w:sym w:font="Times New Roman" w:char="2116"/>
      </w:r>
      <w:r w:rsidR="005A5CE4" w:rsidRPr="00C327FC">
        <w:rPr>
          <w:sz w:val="28"/>
          <w:szCs w:val="28"/>
        </w:rPr>
        <w:t xml:space="preserve"> </w:t>
      </w:r>
      <w:r w:rsidR="002350CC">
        <w:rPr>
          <w:sz w:val="28"/>
          <w:szCs w:val="28"/>
        </w:rPr>
        <w:t>165</w:t>
      </w:r>
    </w:p>
    <w:p w:rsidR="00C327FC" w:rsidRPr="000D157C" w:rsidRDefault="00C327FC" w:rsidP="00AB46B1">
      <w:pPr>
        <w:jc w:val="center"/>
        <w:rPr>
          <w:sz w:val="26"/>
          <w:szCs w:val="26"/>
        </w:rPr>
      </w:pPr>
    </w:p>
    <w:p w:rsidR="005A5CE4" w:rsidRDefault="00C327FC" w:rsidP="00AB46B1">
      <w:pPr>
        <w:jc w:val="center"/>
        <w:rPr>
          <w:sz w:val="28"/>
          <w:szCs w:val="28"/>
          <w:lang w:val="en-US"/>
        </w:rPr>
      </w:pPr>
      <w:r w:rsidRPr="00C327F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C327FC">
        <w:rPr>
          <w:sz w:val="28"/>
          <w:szCs w:val="28"/>
        </w:rPr>
        <w:t>Ростов-на-Дону</w:t>
      </w:r>
    </w:p>
    <w:p w:rsidR="00E06DC8" w:rsidRDefault="00E06DC8" w:rsidP="00AB46B1">
      <w:pPr>
        <w:jc w:val="center"/>
        <w:rPr>
          <w:sz w:val="28"/>
          <w:szCs w:val="28"/>
          <w:lang w:val="en-US"/>
        </w:rPr>
      </w:pPr>
    </w:p>
    <w:p w:rsidR="00E06DC8" w:rsidRPr="00E06DC8" w:rsidRDefault="00E06DC8" w:rsidP="00AB46B1">
      <w:pPr>
        <w:jc w:val="center"/>
        <w:rPr>
          <w:sz w:val="28"/>
          <w:szCs w:val="28"/>
        </w:rPr>
      </w:pPr>
      <w:r w:rsidRPr="00E06DC8">
        <w:rPr>
          <w:color w:val="00B050"/>
          <w:sz w:val="28"/>
          <w:szCs w:val="28"/>
        </w:rPr>
        <w:t>В редакции постановления Правительства Ростовской области</w:t>
      </w:r>
      <w:r w:rsidRPr="00E06DC8">
        <w:rPr>
          <w:color w:val="00B050"/>
          <w:sz w:val="28"/>
          <w:szCs w:val="28"/>
        </w:rPr>
        <w:br/>
        <w:t xml:space="preserve"> от 17.08.2016 № 597</w:t>
      </w:r>
    </w:p>
    <w:p w:rsidR="00BB5F50" w:rsidRPr="00255702" w:rsidRDefault="00BB5F50" w:rsidP="00AB46B1">
      <w:pPr>
        <w:autoSpaceDE w:val="0"/>
        <w:autoSpaceDN w:val="0"/>
        <w:adjustRightInd w:val="0"/>
        <w:ind w:firstLine="709"/>
        <w:jc w:val="center"/>
        <w:rPr>
          <w:b/>
          <w:smallCaps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adjustRightInd w:val="0"/>
        <w:jc w:val="center"/>
        <w:rPr>
          <w:b/>
          <w:smallCaps/>
          <w:kern w:val="2"/>
          <w:sz w:val="28"/>
          <w:szCs w:val="28"/>
          <w:lang w:eastAsia="en-US"/>
        </w:rPr>
      </w:pPr>
      <w:r w:rsidRPr="00255702">
        <w:rPr>
          <w:b/>
          <w:smallCaps/>
          <w:kern w:val="2"/>
          <w:sz w:val="28"/>
          <w:szCs w:val="28"/>
        </w:rPr>
        <w:t>О</w:t>
      </w:r>
      <w:r w:rsidR="00255702" w:rsidRPr="00255702">
        <w:rPr>
          <w:b/>
          <w:smallCaps/>
          <w:kern w:val="2"/>
          <w:sz w:val="28"/>
          <w:szCs w:val="28"/>
        </w:rPr>
        <w:t xml:space="preserve"> </w:t>
      </w:r>
      <w:r w:rsidR="00BF596F">
        <w:rPr>
          <w:b/>
          <w:kern w:val="2"/>
          <w:sz w:val="28"/>
          <w:szCs w:val="28"/>
        </w:rPr>
        <w:t>Т</w:t>
      </w:r>
      <w:r w:rsidRPr="00255702">
        <w:rPr>
          <w:b/>
          <w:kern w:val="2"/>
          <w:sz w:val="28"/>
          <w:szCs w:val="28"/>
        </w:rPr>
        <w:t>ерриториальной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программе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="0040394A">
        <w:rPr>
          <w:b/>
          <w:kern w:val="2"/>
          <w:sz w:val="28"/>
          <w:szCs w:val="28"/>
        </w:rPr>
        <w:br/>
      </w:r>
      <w:r w:rsidRPr="00255702">
        <w:rPr>
          <w:b/>
          <w:kern w:val="2"/>
          <w:sz w:val="28"/>
          <w:szCs w:val="28"/>
        </w:rPr>
        <w:t>государственных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гарантий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бесплатного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оказания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="0040394A">
        <w:rPr>
          <w:b/>
          <w:kern w:val="2"/>
          <w:sz w:val="28"/>
          <w:szCs w:val="28"/>
        </w:rPr>
        <w:br/>
      </w:r>
      <w:r w:rsidRPr="00255702">
        <w:rPr>
          <w:b/>
          <w:kern w:val="2"/>
          <w:sz w:val="28"/>
          <w:szCs w:val="28"/>
        </w:rPr>
        <w:t>гражданам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медицинской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помощи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в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Ростовской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области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на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2016</w:t>
      </w:r>
      <w:r w:rsidR="00255702" w:rsidRPr="00255702">
        <w:rPr>
          <w:b/>
          <w:kern w:val="2"/>
          <w:sz w:val="28"/>
          <w:szCs w:val="28"/>
        </w:rPr>
        <w:t xml:space="preserve"> </w:t>
      </w:r>
      <w:r w:rsidRPr="00255702">
        <w:rPr>
          <w:b/>
          <w:kern w:val="2"/>
          <w:sz w:val="28"/>
          <w:szCs w:val="28"/>
        </w:rPr>
        <w:t>год</w:t>
      </w:r>
      <w:r w:rsidR="00255702" w:rsidRPr="00255702">
        <w:rPr>
          <w:b/>
          <w:kern w:val="2"/>
          <w:sz w:val="28"/>
          <w:szCs w:val="28"/>
        </w:rPr>
        <w:t xml:space="preserve"> </w:t>
      </w:r>
    </w:p>
    <w:p w:rsidR="00BB5F50" w:rsidRPr="00255702" w:rsidRDefault="00BB5F50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соответствии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пунктом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3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части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1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статьи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16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Федерального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закона</w:t>
      </w:r>
      <w:r w:rsidR="00255702" w:rsidRPr="00255702">
        <w:rPr>
          <w:kern w:val="2"/>
          <w:sz w:val="28"/>
          <w:szCs w:val="28"/>
        </w:rPr>
        <w:t xml:space="preserve"> </w:t>
      </w:r>
      <w:r w:rsidR="0040394A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от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21.11.2011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№</w:t>
      </w:r>
      <w:r w:rsidR="0040394A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323-ФЗ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«Об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основах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охраны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здоровья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</w:t>
      </w:r>
      <w:r w:rsidR="00BF596F">
        <w:rPr>
          <w:kern w:val="2"/>
          <w:sz w:val="28"/>
          <w:szCs w:val="28"/>
        </w:rPr>
        <w:t>»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Правительство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  <w:r w:rsidR="00255702" w:rsidRPr="00255702">
        <w:rPr>
          <w:kern w:val="2"/>
          <w:sz w:val="28"/>
          <w:szCs w:val="28"/>
        </w:rPr>
        <w:t xml:space="preserve"> </w:t>
      </w:r>
      <w:r w:rsidR="00557290">
        <w:rPr>
          <w:kern w:val="2"/>
          <w:sz w:val="28"/>
          <w:szCs w:val="28"/>
        </w:rPr>
        <w:t xml:space="preserve"> </w:t>
      </w:r>
      <w:r w:rsidRPr="0040394A">
        <w:rPr>
          <w:rFonts w:ascii="Times New Roman Полужирный" w:hAnsi="Times New Roman Полужирный"/>
          <w:b/>
          <w:spacing w:val="70"/>
          <w:kern w:val="2"/>
          <w:sz w:val="28"/>
          <w:szCs w:val="28"/>
        </w:rPr>
        <w:t>постановляе</w:t>
      </w:r>
      <w:r w:rsidRPr="00255702">
        <w:rPr>
          <w:b/>
          <w:kern w:val="2"/>
          <w:sz w:val="28"/>
          <w:szCs w:val="28"/>
        </w:rPr>
        <w:t>т:</w:t>
      </w:r>
    </w:p>
    <w:p w:rsidR="00BB5F50" w:rsidRPr="00255702" w:rsidRDefault="00BB5F50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1.</w:t>
      </w:r>
      <w:r w:rsidR="0040394A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Утвердить</w:t>
      </w:r>
      <w:r w:rsidR="00255702" w:rsidRPr="00255702">
        <w:rPr>
          <w:kern w:val="2"/>
          <w:sz w:val="28"/>
          <w:szCs w:val="28"/>
        </w:rPr>
        <w:t xml:space="preserve"> </w:t>
      </w:r>
      <w:r w:rsidR="00BF596F">
        <w:rPr>
          <w:kern w:val="2"/>
          <w:sz w:val="28"/>
          <w:szCs w:val="28"/>
        </w:rPr>
        <w:t>Т</w:t>
      </w:r>
      <w:r w:rsidRPr="00255702">
        <w:rPr>
          <w:kern w:val="2"/>
          <w:sz w:val="28"/>
          <w:szCs w:val="28"/>
        </w:rPr>
        <w:t>ерриториальную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программу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государственных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гарантий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бесплатного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гражданам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  <w:r w:rsidR="00255702" w:rsidRPr="00255702">
        <w:rPr>
          <w:kern w:val="2"/>
          <w:sz w:val="28"/>
          <w:szCs w:val="28"/>
        </w:rPr>
        <w:t xml:space="preserve"> </w:t>
      </w:r>
      <w:r w:rsidR="0040394A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2016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год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согласно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приложению.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2.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Рекомендовать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главам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муниципальных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образований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области: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2.1.</w:t>
      </w:r>
      <w:r w:rsidR="0040394A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Для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обеспечения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реализации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установленных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законодательством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бюджетных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полномочий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сфере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здравоохранения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использовать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собственные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материальные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ресурсы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финансовые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средства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случаях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порядке,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предусмотренных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законодательством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уставом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муниципального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образования.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2.2.</w:t>
      </w:r>
      <w:r w:rsidR="0040394A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Привести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структуру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медицинских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муниципального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подчинения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соответствие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финансовыми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условиями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функционирования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рамках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реализации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="00BF596F">
        <w:rPr>
          <w:kern w:val="2"/>
          <w:sz w:val="28"/>
          <w:szCs w:val="28"/>
        </w:rPr>
        <w:t>Т</w:t>
      </w:r>
      <w:r w:rsidRPr="00255702">
        <w:rPr>
          <w:kern w:val="2"/>
          <w:sz w:val="28"/>
          <w:szCs w:val="28"/>
        </w:rPr>
        <w:t>ерриториальной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программы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государственных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гарантий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бесплатного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гражданам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  <w:r w:rsidR="00255702" w:rsidRPr="00255702">
        <w:rPr>
          <w:kern w:val="2"/>
          <w:sz w:val="28"/>
          <w:szCs w:val="28"/>
        </w:rPr>
        <w:t xml:space="preserve"> </w:t>
      </w:r>
      <w:r w:rsidR="0040394A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2016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год.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3.</w:t>
      </w:r>
      <w:r w:rsidR="0040394A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Министерству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финансов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(Федотова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Л.В.)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учесть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положения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настоящего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постановления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исполнении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бюджета</w:t>
      </w:r>
      <w:r w:rsidR="00255702" w:rsidRPr="00255702">
        <w:rPr>
          <w:kern w:val="2"/>
          <w:sz w:val="28"/>
          <w:szCs w:val="28"/>
        </w:rPr>
        <w:t xml:space="preserve"> </w:t>
      </w:r>
      <w:r w:rsidR="0040394A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2016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год.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4.</w:t>
      </w:r>
      <w:r w:rsidR="0040394A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Постановление</w:t>
      </w:r>
      <w:r w:rsidR="00255702" w:rsidRPr="00255702">
        <w:rPr>
          <w:kern w:val="2"/>
          <w:sz w:val="28"/>
          <w:szCs w:val="28"/>
        </w:rPr>
        <w:t xml:space="preserve"> </w:t>
      </w:r>
      <w:proofErr w:type="gramStart"/>
      <w:r w:rsidRPr="00255702">
        <w:rPr>
          <w:kern w:val="2"/>
          <w:sz w:val="28"/>
          <w:szCs w:val="28"/>
        </w:rPr>
        <w:t>вступает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силу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дня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его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официального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опубликования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применяется</w:t>
      </w:r>
      <w:proofErr w:type="gramEnd"/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к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правоотношениям,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возникшим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1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января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2016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5.</w:t>
      </w:r>
      <w:r w:rsidR="0040394A">
        <w:rPr>
          <w:kern w:val="2"/>
          <w:sz w:val="28"/>
          <w:szCs w:val="28"/>
        </w:rPr>
        <w:t> </w:t>
      </w:r>
      <w:proofErr w:type="gramStart"/>
      <w:r w:rsidRPr="00255702">
        <w:rPr>
          <w:kern w:val="2"/>
          <w:sz w:val="28"/>
          <w:szCs w:val="28"/>
        </w:rPr>
        <w:t>Контроль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</w:t>
      </w:r>
      <w:proofErr w:type="gramEnd"/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выполнением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постановления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возложить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заместителя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Губернатора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Бондарева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С.Б.</w:t>
      </w:r>
    </w:p>
    <w:p w:rsidR="00BB5F50" w:rsidRPr="00255702" w:rsidRDefault="00BB5F50" w:rsidP="00AB46B1">
      <w:pPr>
        <w:autoSpaceDE w:val="0"/>
        <w:autoSpaceDN w:val="0"/>
        <w:adjustRightInd w:val="0"/>
        <w:ind w:firstLine="540"/>
        <w:jc w:val="both"/>
        <w:rPr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adjustRightInd w:val="0"/>
        <w:ind w:firstLine="540"/>
        <w:jc w:val="both"/>
        <w:rPr>
          <w:kern w:val="2"/>
          <w:sz w:val="28"/>
          <w:szCs w:val="28"/>
        </w:rPr>
      </w:pPr>
    </w:p>
    <w:p w:rsidR="002E0B29" w:rsidRDefault="002E0B29" w:rsidP="00AB46B1">
      <w:pPr>
        <w:rPr>
          <w:sz w:val="28"/>
        </w:rPr>
      </w:pPr>
      <w:r>
        <w:rPr>
          <w:sz w:val="28"/>
        </w:rPr>
        <w:t xml:space="preserve">       </w:t>
      </w:r>
      <w:r w:rsidRPr="00804A3B">
        <w:rPr>
          <w:sz w:val="28"/>
        </w:rPr>
        <w:t>Губернатор</w:t>
      </w:r>
    </w:p>
    <w:p w:rsidR="002E0B29" w:rsidRDefault="002E0B29" w:rsidP="00AB46B1">
      <w:pPr>
        <w:rPr>
          <w:sz w:val="28"/>
        </w:rPr>
      </w:pPr>
      <w:r>
        <w:rPr>
          <w:sz w:val="28"/>
        </w:rPr>
        <w:t xml:space="preserve">Ростовской </w:t>
      </w:r>
      <w:r w:rsidRPr="00804A3B">
        <w:rPr>
          <w:sz w:val="28"/>
        </w:rPr>
        <w:t xml:space="preserve">области </w:t>
      </w:r>
      <w:r>
        <w:rPr>
          <w:sz w:val="28"/>
        </w:rPr>
        <w:t xml:space="preserve">                                                                              </w:t>
      </w:r>
      <w:r w:rsidRPr="001405D1">
        <w:rPr>
          <w:sz w:val="28"/>
        </w:rPr>
        <w:t xml:space="preserve">  </w:t>
      </w:r>
      <w:r w:rsidRPr="00804A3B">
        <w:rPr>
          <w:sz w:val="28"/>
        </w:rPr>
        <w:t xml:space="preserve">В.Ю. </w:t>
      </w:r>
      <w:proofErr w:type="gramStart"/>
      <w:r w:rsidRPr="00804A3B">
        <w:rPr>
          <w:sz w:val="28"/>
        </w:rPr>
        <w:t>Голубев</w:t>
      </w:r>
      <w:proofErr w:type="gramEnd"/>
    </w:p>
    <w:p w:rsidR="00BB5F50" w:rsidRPr="00255702" w:rsidRDefault="00BB5F50" w:rsidP="00AB46B1">
      <w:pPr>
        <w:ind w:firstLine="709"/>
        <w:jc w:val="both"/>
        <w:rPr>
          <w:kern w:val="2"/>
          <w:sz w:val="28"/>
          <w:szCs w:val="28"/>
          <w:lang w:eastAsia="en-US"/>
        </w:rPr>
      </w:pPr>
    </w:p>
    <w:p w:rsidR="00BB5F50" w:rsidRPr="00255702" w:rsidRDefault="00BB5F50" w:rsidP="00AB46B1">
      <w:pPr>
        <w:ind w:firstLine="709"/>
        <w:jc w:val="both"/>
        <w:rPr>
          <w:kern w:val="2"/>
          <w:sz w:val="28"/>
          <w:szCs w:val="28"/>
          <w:lang w:eastAsia="en-US"/>
        </w:rPr>
      </w:pPr>
    </w:p>
    <w:p w:rsidR="00F81491" w:rsidRPr="00255702" w:rsidRDefault="00F81491" w:rsidP="00AB46B1">
      <w:pPr>
        <w:autoSpaceDE w:val="0"/>
        <w:autoSpaceDN w:val="0"/>
        <w:adjustRightInd w:val="0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Постановление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вносит</w:t>
      </w:r>
    </w:p>
    <w:p w:rsidR="00F81491" w:rsidRPr="00255702" w:rsidRDefault="00F81491" w:rsidP="00AB46B1">
      <w:pPr>
        <w:autoSpaceDE w:val="0"/>
        <w:autoSpaceDN w:val="0"/>
        <w:adjustRightInd w:val="0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министерство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здравоохранения</w:t>
      </w:r>
    </w:p>
    <w:p w:rsidR="00F81491" w:rsidRPr="00255702" w:rsidRDefault="00F81491" w:rsidP="00AB46B1">
      <w:pPr>
        <w:autoSpaceDE w:val="0"/>
        <w:autoSpaceDN w:val="0"/>
        <w:adjustRightInd w:val="0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</w:t>
      </w:r>
    </w:p>
    <w:p w:rsidR="00F81491" w:rsidRPr="00255702" w:rsidRDefault="00F81491" w:rsidP="00AB46B1">
      <w:pPr>
        <w:pageBreakBefore/>
        <w:autoSpaceDE w:val="0"/>
        <w:autoSpaceDN w:val="0"/>
        <w:ind w:left="6237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Приложение</w:t>
      </w:r>
    </w:p>
    <w:p w:rsidR="00F81491" w:rsidRPr="00255702" w:rsidRDefault="00F81491" w:rsidP="00AB46B1">
      <w:pPr>
        <w:autoSpaceDE w:val="0"/>
        <w:autoSpaceDN w:val="0"/>
        <w:ind w:left="6237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постановлению</w:t>
      </w:r>
    </w:p>
    <w:p w:rsidR="00F81491" w:rsidRPr="00255702" w:rsidRDefault="00F81491" w:rsidP="00AB46B1">
      <w:pPr>
        <w:autoSpaceDE w:val="0"/>
        <w:autoSpaceDN w:val="0"/>
        <w:ind w:left="6237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Правительства</w:t>
      </w:r>
    </w:p>
    <w:p w:rsidR="00F81491" w:rsidRPr="00255702" w:rsidRDefault="00F81491" w:rsidP="00AB46B1">
      <w:pPr>
        <w:autoSpaceDE w:val="0"/>
        <w:autoSpaceDN w:val="0"/>
        <w:ind w:left="6237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</w:p>
    <w:p w:rsidR="002E0B29" w:rsidRPr="000F3274" w:rsidRDefault="002350CC" w:rsidP="00AB46B1">
      <w:pPr>
        <w:ind w:left="6237"/>
        <w:jc w:val="center"/>
        <w:rPr>
          <w:sz w:val="28"/>
        </w:rPr>
      </w:pPr>
      <w:r w:rsidRPr="00C327F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15.12.2015 </w:t>
      </w:r>
      <w:r w:rsidRPr="00C327FC">
        <w:rPr>
          <w:sz w:val="28"/>
          <w:szCs w:val="28"/>
        </w:rPr>
        <w:sym w:font="Times New Roman" w:char="2116"/>
      </w:r>
      <w:r w:rsidRPr="00C327FC">
        <w:rPr>
          <w:sz w:val="28"/>
          <w:szCs w:val="28"/>
        </w:rPr>
        <w:t xml:space="preserve"> </w:t>
      </w:r>
      <w:r>
        <w:rPr>
          <w:sz w:val="28"/>
          <w:szCs w:val="28"/>
        </w:rPr>
        <w:t>165</w:t>
      </w: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BB5F50" w:rsidRPr="00255702" w:rsidRDefault="00BB5F50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</w:p>
    <w:p w:rsidR="00094B38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BB5F50" w:rsidRPr="00255702" w:rsidRDefault="00BB5F50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положения</w:t>
      </w: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40394A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затрат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единицу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объема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подушевые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структуру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тарифов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способы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предусматривает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критерии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качества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всех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уровней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40394A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ОМС).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40394A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целью: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сбалансированности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выделяемых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этого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исходя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обоснованной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потребности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затрат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повышения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эффективности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ресурсов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сформирована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следующих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принципов: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обоснования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потребности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исходя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особенностей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демографического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состава,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заболеваемости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сложившихся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уровней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госпитализации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посещаемости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соответствия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нормативам;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соответствия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мощности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равнодоступности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устанавливаются: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(состояний)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взимания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ассигнований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Ростовской 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фонда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плановом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40394A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Ростовской 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40394A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пятидесятипроцентной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скидкой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3);</w:t>
      </w:r>
      <w:proofErr w:type="gramEnd"/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имплантируемых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донорской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компонентами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желанию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C273B6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целевые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критериев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критериями,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объем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C273B6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8);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объем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расчете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стоимость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подушевой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9);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C273B6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выбор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практики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(семейного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согласия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плановой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консультаций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врачей-специалистов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3).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C273B6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ассигнований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освидетельствования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желающих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усыновить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(удочерить),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взять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опеку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(попечительство),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оставшихся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постановке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воинский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призыве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приравненную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контракту,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профессиональные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высшего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призыве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сборы,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альтернативную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освидетельствования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приравненной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службе.</w:t>
      </w:r>
      <w:proofErr w:type="gramEnd"/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Pr="00255702">
        <w:rPr>
          <w:rFonts w:eastAsia="Calibri"/>
          <w:smallCaps/>
          <w:kern w:val="2"/>
          <w:sz w:val="28"/>
          <w:szCs w:val="28"/>
        </w:rPr>
        <w:t>,</w:t>
      </w:r>
      <w:r w:rsidR="00255702" w:rsidRPr="00255702">
        <w:rPr>
          <w:rFonts w:eastAsia="Calibri"/>
          <w:smallCaps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AB46B1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предоставляются: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доврачебная,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скорая,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паллиативная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себя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реабилитации,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санитарно-гигиеническому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просвещению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плановой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доврачебная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фельдшерами,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акушерами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образованием.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врачами-терапевтами,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врачами-терапевтами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участковыми,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врачами-педиатрами,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врачами-педиатрами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участковыми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практики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(семейными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врачами).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врачей-специалистов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специализированную,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высокотехнологичную,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Специализированная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себя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послеродовой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сложных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реабилитацию.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Высокотехнологичная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себя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сложных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уникальных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ресурсоемких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научно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эффективностью,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клеточных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роботизированной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техники,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инженерии,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разработанных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достижений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смежных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отраслей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техники.</w:t>
      </w:r>
      <w:proofErr w:type="gramEnd"/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Высокотехнологичная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являющаяся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содержит,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источники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некоторые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содержащие,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источники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Скорая,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несчастных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травмах,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отравлениях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вмешательства.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Скорая,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представляющая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собой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транспортировку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спасения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угрожающих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женщин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послеродовой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новорожденных,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пострадавших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результате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чрезвычайных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ситуаций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стихийных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бедствий).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выездными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время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транспортировки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оборудования.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Паллиативная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прошедшими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собой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комплекс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вмешательств,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избавление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облегчение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тяжелых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проявлений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улучшения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качества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неизлечимо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граждан.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следующих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формах: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экстренная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внезапных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обострении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неотложная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внезапных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обострении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признаков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пациента;</w:t>
      </w:r>
    </w:p>
    <w:p w:rsidR="00F81491" w:rsidRPr="00255702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плановая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сопровождающихся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отсрочка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время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повлечет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собой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ухудшения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здоровью.</w:t>
      </w:r>
    </w:p>
    <w:p w:rsidR="00F81491" w:rsidRDefault="00F81491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Перечисленные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выше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таблице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8507DC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1,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соблюдением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разделами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</w:t>
      </w:r>
      <w:r w:rsidR="008507DC">
        <w:rPr>
          <w:rFonts w:eastAsia="Calibri"/>
          <w:kern w:val="2"/>
          <w:sz w:val="28"/>
          <w:szCs w:val="28"/>
        </w:rPr>
        <w:t xml:space="preserve"> – </w:t>
      </w:r>
      <w:r w:rsidRPr="00255702">
        <w:rPr>
          <w:rFonts w:eastAsia="Calibri"/>
          <w:kern w:val="2"/>
          <w:sz w:val="28"/>
          <w:szCs w:val="28"/>
        </w:rPr>
        <w:t>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гарантий.</w:t>
      </w:r>
    </w:p>
    <w:p w:rsidR="008507DC" w:rsidRPr="00255702" w:rsidRDefault="008507DC" w:rsidP="00AB46B1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AB46B1">
      <w:pPr>
        <w:autoSpaceDE w:val="0"/>
        <w:autoSpaceDN w:val="0"/>
        <w:ind w:firstLine="540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rPr>
          <w:kern w:val="2"/>
          <w:sz w:val="28"/>
          <w:szCs w:val="28"/>
          <w:lang w:eastAsia="en-US"/>
        </w:rPr>
        <w:sectPr w:rsidR="00F81491" w:rsidRPr="00255702" w:rsidSect="00BB5F50">
          <w:footerReference w:type="even" r:id="rId9"/>
          <w:footerReference w:type="default" r:id="rId10"/>
          <w:pgSz w:w="11906" w:h="16838" w:code="9"/>
          <w:pgMar w:top="709" w:right="851" w:bottom="1134" w:left="1304" w:header="709" w:footer="709" w:gutter="0"/>
          <w:cols w:space="708"/>
          <w:docGrid w:linePitch="360"/>
        </w:sectPr>
      </w:pPr>
      <w:bookmarkStart w:id="0" w:name="_GoBack"/>
      <w:bookmarkEnd w:id="0"/>
    </w:p>
    <w:p w:rsidR="00F81491" w:rsidRPr="00255702" w:rsidRDefault="00255702" w:rsidP="008C3AC7">
      <w:pPr>
        <w:autoSpaceDE w:val="0"/>
        <w:autoSpaceDN w:val="0"/>
        <w:jc w:val="right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Таблица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№</w:t>
      </w:r>
      <w:r w:rsidR="008507DC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1</w:t>
      </w:r>
      <w:r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255702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b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</w:t>
      </w:r>
      <w:r w:rsidR="00690005">
        <w:rPr>
          <w:rFonts w:eastAsia="Calibri"/>
          <w:kern w:val="2"/>
          <w:sz w:val="28"/>
          <w:szCs w:val="28"/>
        </w:rPr>
        <w:t>РУППЫ ЗАБОЛЕВАНИЙ И СОСТОЯНИЙ</w:t>
      </w:r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помощи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92"/>
        <w:gridCol w:w="2631"/>
        <w:gridCol w:w="1145"/>
        <w:gridCol w:w="4092"/>
        <w:gridCol w:w="3587"/>
        <w:gridCol w:w="2832"/>
      </w:tblGrid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№</w:t>
            </w:r>
          </w:p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п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/п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Группа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заболеваний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состояний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Класс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690005">
              <w:rPr>
                <w:rFonts w:eastAsia="Calibri"/>
                <w:spacing w:val="-6"/>
                <w:kern w:val="2"/>
                <w:sz w:val="28"/>
                <w:szCs w:val="28"/>
              </w:rPr>
              <w:t>МК</w:t>
            </w:r>
            <w:r w:rsidR="00690005" w:rsidRPr="00690005">
              <w:rPr>
                <w:rFonts w:eastAsia="Calibri"/>
                <w:spacing w:val="-6"/>
                <w:kern w:val="2"/>
                <w:sz w:val="28"/>
                <w:szCs w:val="28"/>
              </w:rPr>
              <w:t>Б</w:t>
            </w:r>
            <w:r w:rsidRPr="00690005">
              <w:rPr>
                <w:rFonts w:eastAsia="Calibri"/>
                <w:spacing w:val="-6"/>
                <w:kern w:val="2"/>
                <w:sz w:val="28"/>
                <w:szCs w:val="28"/>
              </w:rPr>
              <w:t>-10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Перечень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специалистов,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оказывающих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амбулаторно-поликлиническую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помощь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Перечень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профилей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стационарных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отделений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Источники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финансирования</w:t>
            </w:r>
          </w:p>
        </w:tc>
      </w:tr>
    </w:tbl>
    <w:p w:rsidR="00BC1C5A" w:rsidRPr="00BC1C5A" w:rsidRDefault="00BC1C5A" w:rsidP="008C3AC7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92"/>
        <w:gridCol w:w="2631"/>
        <w:gridCol w:w="1145"/>
        <w:gridCol w:w="4092"/>
        <w:gridCol w:w="3587"/>
        <w:gridCol w:w="2832"/>
      </w:tblGrid>
      <w:tr w:rsidR="00BC1C5A" w:rsidRPr="00255702" w:rsidTr="00690005">
        <w:trPr>
          <w:tblHeader/>
        </w:trPr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3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4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5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6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1.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Инфекционные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паразитарные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инфекционист,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акушер-гинеколог,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гинекологическое,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урологическое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передаваемые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половым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путем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</w:t>
            </w:r>
          </w:p>
        </w:tc>
        <w:tc>
          <w:tcPr>
            <w:tcW w:w="4092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дерматовенеролог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акушер-гинеколог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дерматовенерологическое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областного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бюджета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3.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Туберкулез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фтизиатр,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торакальный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туберкулезное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торакальной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областного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бюджета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4.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Синдром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приобретенного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иммунодефицита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(далее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="008507DC">
              <w:rPr>
                <w:rFonts w:eastAsia="Calibri"/>
                <w:kern w:val="2"/>
                <w:sz w:val="28"/>
                <w:szCs w:val="28"/>
              </w:rPr>
              <w:t>–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СПИД)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инфекционист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областного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бюджета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5.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Новообразования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онколог,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онколог-гинеколог,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онколог-радиолог,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гинеколог,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</w:t>
            </w:r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онкологическое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лучевой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гинекологическое,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радиологическое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6.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эндокринной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системы,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расстройства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питания,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нарушения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обмена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веществ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IV</w:t>
            </w:r>
          </w:p>
        </w:tc>
        <w:tc>
          <w:tcPr>
            <w:tcW w:w="4092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эндокринолог,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эндокринолог,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акушер-гинеколог,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аллерголог-иммунолог,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эндокринологическое,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гинекологическое,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аллергологическое</w:t>
            </w:r>
            <w:proofErr w:type="spellEnd"/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7.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крови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кроветворных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органов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отдельные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нарушения,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вовлекающие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иммунный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механизм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III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гематолог,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иммунолог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клинический,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гематологическое,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8.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Психические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расстройства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расстройства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поведения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V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психиатр,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невролог,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психолог,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психиатрическое,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психоневрологическое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областного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бюджета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(оказание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помощи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жителям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Ростовской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области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ГБУ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="004F1112">
              <w:rPr>
                <w:rFonts w:eastAsia="Calibri"/>
                <w:kern w:val="2"/>
                <w:sz w:val="28"/>
                <w:szCs w:val="28"/>
              </w:rPr>
              <w:t>«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ОДБ</w:t>
            </w:r>
            <w:r w:rsidR="004F1112">
              <w:rPr>
                <w:rFonts w:eastAsia="Calibri"/>
                <w:kern w:val="2"/>
                <w:sz w:val="28"/>
                <w:szCs w:val="28"/>
              </w:rPr>
              <w:t>»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ГБУ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="004F1112">
              <w:rPr>
                <w:rFonts w:eastAsia="Calibri"/>
                <w:kern w:val="2"/>
                <w:sz w:val="28"/>
                <w:szCs w:val="28"/>
              </w:rPr>
              <w:t>«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ПЦ</w:t>
            </w:r>
            <w:r w:rsidR="004F1112">
              <w:rPr>
                <w:rFonts w:eastAsia="Calibri"/>
                <w:kern w:val="2"/>
                <w:sz w:val="28"/>
                <w:szCs w:val="28"/>
              </w:rPr>
              <w:t>»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="004F1112">
              <w:rPr>
                <w:rFonts w:eastAsia="Calibri"/>
                <w:kern w:val="2"/>
                <w:sz w:val="28"/>
                <w:szCs w:val="28"/>
              </w:rPr>
              <w:t>–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ОМС)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9.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Наркологические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заболевания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V</w:t>
            </w:r>
          </w:p>
        </w:tc>
        <w:tc>
          <w:tcPr>
            <w:tcW w:w="4092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психиатр-нарколог,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наркологическое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областного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бюджета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10.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нервной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системы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VI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невролог,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нейрохирург,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неврологическое,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нейрохирургическое,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11.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глаза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его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придаточного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аппарата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VII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офтальмолог,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офтальмологическое,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уха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сосцевидного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отростка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VIII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оториноларинголог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C96C55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отоларингологическое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C96C55">
              <w:rPr>
                <w:rFonts w:eastAsia="Calibri"/>
                <w:spacing w:val="-6"/>
                <w:kern w:val="2"/>
                <w:sz w:val="28"/>
                <w:szCs w:val="28"/>
              </w:rPr>
              <w:t>(оториноларингологическое),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челюстно-лицевой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  <w:proofErr w:type="gramEnd"/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13.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системы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кровообращения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IX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кардиолог,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кардиолог,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ревматолог,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торакальный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кардиохирург,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сосудистый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невролог,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кардиологическое,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ревматологическое,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кардиоревматологическое,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торакальной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кардиохирургическое,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сосудистой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неврологическое</w:t>
            </w:r>
            <w:proofErr w:type="gramEnd"/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14.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органов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дыхания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пульмонолог,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аллерголог-иммунолог,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торакальный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оториноларинголог</w:t>
            </w:r>
            <w:proofErr w:type="spellEnd"/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пульмонологическое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аллергологическое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торакальной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15.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органов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пищеварения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гастроэнтеролог,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проктолог,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гастроэнтерологическое,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проктологическое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16.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Заболевания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зубов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полости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рта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</w:t>
            </w:r>
          </w:p>
        </w:tc>
        <w:tc>
          <w:tcPr>
            <w:tcW w:w="4092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стоматолог,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стоматолог-терапевт,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стоматолог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стоматолог-хирург,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ортодонт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зубной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стоматологическое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челюстно-лицевой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17.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мочеполовой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системы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XIV</w:t>
            </w:r>
          </w:p>
        </w:tc>
        <w:tc>
          <w:tcPr>
            <w:tcW w:w="4092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нефролог,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андролог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уролог-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андролог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нефрологическое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урологическое,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острого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хронического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гемодиализа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18.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женских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половых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органов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XIV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акушер-гинеколог,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C96C55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гинекологическое,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(в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состав</w:t>
            </w:r>
            <w:proofErr w:type="gramEnd"/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которого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входят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гинекологические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койки)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19.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Беременность,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аборты,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роды,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послеродовой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период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XV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акушер-гинеколог,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акушерское</w:t>
            </w:r>
            <w:proofErr w:type="gram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родильное,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патологии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беременности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20.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кожи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подкожной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клетчатки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spellStart"/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дерматовенеролог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аллерголог,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иммунолог,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инфекционист,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дерматологическое,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proofErr w:type="spellStart"/>
            <w:r w:rsidRPr="00255702">
              <w:rPr>
                <w:rFonts w:eastAsia="Calibri"/>
                <w:kern w:val="2"/>
                <w:sz w:val="28"/>
                <w:szCs w:val="28"/>
              </w:rPr>
              <w:t>аллергологическое</w:t>
            </w:r>
            <w:proofErr w:type="spellEnd"/>
            <w:r w:rsidRPr="00255702">
              <w:rPr>
                <w:rFonts w:eastAsia="Calibri"/>
                <w:kern w:val="2"/>
                <w:sz w:val="28"/>
                <w:szCs w:val="28"/>
              </w:rPr>
              <w:t>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инфекционное</w:t>
            </w:r>
          </w:p>
        </w:tc>
        <w:tc>
          <w:tcPr>
            <w:tcW w:w="2832" w:type="dxa"/>
          </w:tcPr>
          <w:p w:rsidR="004F111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средства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4F111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областного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(ГБУ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«КВД»,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(амбулаторно-поликлиническая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помощь)),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4F111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средства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ОМС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4F111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(ГБУ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«КВД»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End"/>
          </w:p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дневного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стационара),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другие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организации)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21.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Болезни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костно-мышечной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системы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соединительной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ткани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XIII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ревматолог,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травматолог-ортопед,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невролог</w:t>
            </w:r>
            <w:proofErr w:type="gramEnd"/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ревматологическое,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ортопедическое,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22.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Врожденные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аномалии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(пороки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развития),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деформации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хромосомные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нарушения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XVII</w:t>
            </w:r>
          </w:p>
        </w:tc>
        <w:tc>
          <w:tcPr>
            <w:tcW w:w="4092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нейрохирург,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отоларинголог,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стоматолог-хирург,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кардиохирург,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травматолог-ортопед,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офтальмолог,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врач-генетик,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proofErr w:type="gramStart"/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нейрохирургическое,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отоларингологическое,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кардиохирургическое,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стоматологическое,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ортопедическое,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челюстно-лицевой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хирургии,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инфекционное</w:t>
            </w:r>
            <w:proofErr w:type="gramEnd"/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23.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Состояния,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возникающие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у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перинатальном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периоде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XVI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невролог,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офтальмолог,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C96C55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раннего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возраста,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отделение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II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этапа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выхаживания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для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недоношенных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новорожденных,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отделение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патологии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новорожденных,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lastRenderedPageBreak/>
              <w:t>24.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Травмы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XIX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травматолог-ортопед,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нейрохирург,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ортопедическое,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нейрохирургическое,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25.</w:t>
            </w:r>
          </w:p>
        </w:tc>
        <w:tc>
          <w:tcPr>
            <w:tcW w:w="2631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Ожоги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XIX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травматолог-ортопед,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детский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ожоговое,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травматологическое,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хирургическое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26.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Отравления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другие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последствия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воздействия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внешних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причин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XIX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токсиколог,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инфекционист,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врач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общей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практики</w:t>
            </w:r>
          </w:p>
        </w:tc>
        <w:tc>
          <w:tcPr>
            <w:tcW w:w="3587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токсикологическое,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терапевтическое,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педиатрическое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отделение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острых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отравлений,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инфекционное</w:t>
            </w:r>
          </w:p>
        </w:tc>
        <w:tc>
          <w:tcPr>
            <w:tcW w:w="283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</w:p>
        </w:tc>
      </w:tr>
      <w:tr w:rsidR="00BC1C5A" w:rsidRPr="00255702" w:rsidTr="00690005">
        <w:tc>
          <w:tcPr>
            <w:tcW w:w="692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27.</w:t>
            </w:r>
          </w:p>
        </w:tc>
        <w:tc>
          <w:tcPr>
            <w:tcW w:w="2631" w:type="dxa"/>
          </w:tcPr>
          <w:p w:rsidR="008507DC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Факторы,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влияющие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состояние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здоровья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населения,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контакты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учреждениями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здравоохранения</w:t>
            </w:r>
          </w:p>
        </w:tc>
        <w:tc>
          <w:tcPr>
            <w:tcW w:w="1145" w:type="dxa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XVIII,</w:t>
            </w:r>
          </w:p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XXI</w:t>
            </w:r>
          </w:p>
        </w:tc>
        <w:tc>
          <w:tcPr>
            <w:tcW w:w="4092" w:type="dxa"/>
          </w:tcPr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врачи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всех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специальностей,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медицинский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генетик</w:t>
            </w:r>
          </w:p>
        </w:tc>
        <w:tc>
          <w:tcPr>
            <w:tcW w:w="3587" w:type="dxa"/>
          </w:tcPr>
          <w:p w:rsidR="00F81491" w:rsidRPr="00255702" w:rsidRDefault="00C96C55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>
              <w:rPr>
                <w:rFonts w:eastAsia="Calibri"/>
                <w:kern w:val="2"/>
                <w:sz w:val="28"/>
                <w:szCs w:val="28"/>
              </w:rPr>
              <w:t>–</w:t>
            </w:r>
          </w:p>
        </w:tc>
        <w:tc>
          <w:tcPr>
            <w:tcW w:w="2832" w:type="dxa"/>
          </w:tcPr>
          <w:p w:rsidR="004F111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средства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ОМС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только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после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специальной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экспертизы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по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случаям,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перечень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которых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определяется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тарифным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соглашением</w:t>
            </w:r>
          </w:p>
        </w:tc>
      </w:tr>
    </w:tbl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Примечание.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Использ</w:t>
      </w:r>
      <w:r w:rsidR="00557290">
        <w:rPr>
          <w:rFonts w:eastAsia="Calibri"/>
          <w:kern w:val="2"/>
          <w:sz w:val="28"/>
          <w:szCs w:val="28"/>
        </w:rPr>
        <w:t>уемые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сокращения: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«ОДКБ»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«Областная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больница»;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«ПЦ»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«Перинатальный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центр»;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ГБУ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«КВД»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«Кожно-венерологический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диспансер»;</w:t>
      </w:r>
    </w:p>
    <w:p w:rsidR="00F81491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МКБ-10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507D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международная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классификация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пересмотра</w:t>
      </w:r>
      <w:r w:rsidR="00690005">
        <w:rPr>
          <w:rFonts w:eastAsia="Calibri"/>
          <w:kern w:val="2"/>
          <w:sz w:val="28"/>
          <w:szCs w:val="28"/>
        </w:rPr>
        <w:t>;</w:t>
      </w:r>
    </w:p>
    <w:p w:rsidR="00690005" w:rsidRPr="00255702" w:rsidRDefault="00690005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>
        <w:rPr>
          <w:rFonts w:eastAsia="Calibri"/>
          <w:kern w:val="2"/>
          <w:sz w:val="28"/>
          <w:szCs w:val="28"/>
        </w:rPr>
        <w:t>ОМС – обязательное медицинское страхование.</w:t>
      </w:r>
    </w:p>
    <w:p w:rsidR="00BB5F50" w:rsidRPr="00255702" w:rsidRDefault="00BB5F50" w:rsidP="008C3AC7">
      <w:pPr>
        <w:autoSpaceDE w:val="0"/>
        <w:autoSpaceDN w:val="0"/>
        <w:ind w:firstLine="540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rPr>
          <w:kern w:val="2"/>
          <w:sz w:val="28"/>
          <w:szCs w:val="28"/>
          <w:lang w:eastAsia="en-US"/>
        </w:rPr>
        <w:sectPr w:rsidR="00F81491" w:rsidRPr="00255702" w:rsidSect="00BB5F50">
          <w:pgSz w:w="16840" w:h="11907" w:orient="landscape" w:code="9"/>
          <w:pgMar w:top="1304" w:right="851" w:bottom="851" w:left="1134" w:header="709" w:footer="709" w:gutter="0"/>
          <w:cols w:space="720"/>
        </w:sect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4F1112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положения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3.1.1.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финансируемую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бюджетов.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3.1.2.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лицензии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деятельность.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3.1.3.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следующих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эвакуации);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амбулаторно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предусматривающих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работника;</w:t>
      </w:r>
    </w:p>
    <w:p w:rsidR="00F81491" w:rsidRPr="00255702" w:rsidRDefault="00255702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в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дневном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стационаре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(в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условиях,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предусматривающих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медицинское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наблюдение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и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лечение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в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дневное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время,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но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не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требующих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круглосуточного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медицинского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наблюдения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и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лечения);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стационарно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структурных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подразделениях,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интенсивных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изоляции,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эпидемиологическим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3.1.4.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Объем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санитарно-гигиенических,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противоэпидемических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Лечащий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своевременное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квалифицированное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представителя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приглашает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консультаций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врачей-специалистов,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созывает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консилиум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статьи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ноября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323-ФЗ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охраны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Федерации».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Рекомендации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консультантов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реализуются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только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согласованию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выполняемые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инициативе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предусматриваются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lastRenderedPageBreak/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3.1.5.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Если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перевод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гражданина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3.1.6.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размещают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общедоступном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официальном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сайте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«</w:t>
      </w:r>
      <w:r w:rsidRPr="00255702">
        <w:rPr>
          <w:rFonts w:eastAsia="Calibri"/>
          <w:kern w:val="2"/>
          <w:sz w:val="28"/>
          <w:szCs w:val="28"/>
        </w:rPr>
        <w:t>Интернет</w:t>
      </w:r>
      <w:r w:rsidR="00690005">
        <w:rPr>
          <w:rFonts w:eastAsia="Calibri"/>
          <w:kern w:val="2"/>
          <w:sz w:val="28"/>
          <w:szCs w:val="28"/>
        </w:rPr>
        <w:t>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29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ноября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2010</w:t>
      </w:r>
      <w:r w:rsidR="0069000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г</w:t>
      </w:r>
      <w:r w:rsidR="00690005">
        <w:rPr>
          <w:rFonts w:eastAsia="Calibri"/>
          <w:kern w:val="2"/>
          <w:sz w:val="28"/>
          <w:szCs w:val="28"/>
        </w:rPr>
        <w:t>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326-ФЗ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Федерации».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510E06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3.2.1.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Скорая,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несчастных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травмах,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отравлениях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вмешательства.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3.2.2.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Скорая,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3.2.3.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Скорая,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внезапных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обострении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внезапных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обострении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признаков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3.2.4.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режиме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заболевшим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пострадавшим,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находящимся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непосредственном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станцию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(подстанцию,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отделение)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поступившие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оперативный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(диспетчерскую)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переданы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исполнению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регистратуру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(амбулатории)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3.2.5.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выездными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время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транспортировки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оборудования.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происшествия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угрожающих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женщин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послеродовой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новорожденных,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пострадавших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результате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чрезвычайных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ситуаций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стихийных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бедствий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proofErr w:type="gramEnd"/>
      <w:r w:rsidRPr="00255702">
        <w:rPr>
          <w:rFonts w:eastAsia="Calibri"/>
          <w:kern w:val="2"/>
          <w:sz w:val="28"/>
          <w:szCs w:val="28"/>
        </w:rPr>
        <w:t>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Выбор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доставки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производится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исходя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тяжести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минимальной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расположения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куда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будет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доставляться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3.2.6.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регламентирован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20.06.2013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388н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помощи».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3.2.7.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передача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(фельдшерской)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фельдшером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сестрой)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передаче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вызовов.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3.2.8.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первоочередном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выезд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выезд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свободной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общепрофильной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момент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Время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доезда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должно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превышать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момента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3.2.9.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уполномоченного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исполнительной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власти.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3.2.10.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дальнейшего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пострадавших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дежурный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Госпитализация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сопроводительному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(фельдшера)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3.2.11.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нуждающихся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госпитализации,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состояние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динамического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своевременного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(коррекции)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(активное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посещение),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передаются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(прикрепления)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pageBreakBefore/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3.3.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первичной</w:t>
      </w:r>
      <w:proofErr w:type="gramEnd"/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3.3.1.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доврачебную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фельдшерами,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акушерами,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образованием;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врачами-терапевтами,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врачами-терапевтами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участковыми,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практики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(семейными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профиля.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3.3.2.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3.3.3.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Амбулаторная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травмах,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отравлениях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патологических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изоляции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интенсивных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искусственном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прерывании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(абортах),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наблюдению)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3.3.4.</w:t>
      </w:r>
      <w:r w:rsidR="00510E06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плановой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повышения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эффективности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обострении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сопровождающихся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10E06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структуре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создаваться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подразделения,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A677B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превышают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дву</w:t>
      </w:r>
      <w:r w:rsidRPr="00255702">
        <w:rPr>
          <w:rFonts w:eastAsia="Calibri"/>
          <w:kern w:val="2"/>
          <w:sz w:val="28"/>
          <w:szCs w:val="28"/>
        </w:rPr>
        <w:t>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момента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организацию.</w:t>
      </w:r>
    </w:p>
    <w:p w:rsidR="00E06DC8" w:rsidRPr="00496D52" w:rsidRDefault="00F81491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3.3.5.</w:t>
      </w:r>
      <w:r w:rsidR="00A677B7">
        <w:rPr>
          <w:rFonts w:eastAsia="Calibri"/>
          <w:kern w:val="2"/>
          <w:sz w:val="28"/>
          <w:szCs w:val="28"/>
        </w:rPr>
        <w:t> </w:t>
      </w:r>
      <w:r w:rsidR="00E06DC8" w:rsidRPr="00496D52">
        <w:rPr>
          <w:kern w:val="2"/>
          <w:sz w:val="28"/>
          <w:szCs w:val="28"/>
        </w:rPr>
        <w:t>Первичная медико-санитарная помощь в плановой форме предоставляется при предъявлении полиса ОМС и (или) паспорта гражданина Российской Федерации или документа, его заменяющего.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Прием плановых больных врачом может осуществляться как по предварительной записи (</w:t>
      </w:r>
      <w:proofErr w:type="spellStart"/>
      <w:r w:rsidRPr="00496D52">
        <w:rPr>
          <w:kern w:val="2"/>
          <w:sz w:val="28"/>
          <w:szCs w:val="28"/>
        </w:rPr>
        <w:t>самозаписи</w:t>
      </w:r>
      <w:proofErr w:type="spellEnd"/>
      <w:r w:rsidRPr="00496D52">
        <w:rPr>
          <w:kern w:val="2"/>
          <w:sz w:val="28"/>
          <w:szCs w:val="28"/>
        </w:rPr>
        <w:t>), так и по талону на прием, полученному в день обращения;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время, отведенное на прием пациента в поликлинике, определяется исходя из врачебной нагрузки по конкретной специальности, утвержденной главным врачом медицинской организации;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при оказании первичной специализированной медико-санитарной помощи в плановой форме срок ожидания приема врачей-специалистов разных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профилей – не более 10 рабочих дней с момента обращения;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сроки приема врачами-терапевтами участковыми, врачами общей практики (семейными врачами), врачами</w:t>
      </w:r>
      <w:r>
        <w:rPr>
          <w:kern w:val="2"/>
          <w:sz w:val="28"/>
          <w:szCs w:val="28"/>
        </w:rPr>
        <w:t>-</w:t>
      </w:r>
      <w:r w:rsidRPr="00496D52">
        <w:rPr>
          <w:kern w:val="2"/>
          <w:sz w:val="28"/>
          <w:szCs w:val="28"/>
        </w:rPr>
        <w:t xml:space="preserve">педиатрами – не более 24 часов с момента обращения;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лабораторно-диагностические методы исследования гражданам предоставляются по направлению лечащего врача или врача-специалиста при наличии медицинских показаний и в соответствии с принятыми стандартами обследования по данному заболеванию. Объем диагностических и лечебных мероприятий, необходимость в консультациях врачей-специалистов для конкретного пациента определяется лечащим врачом;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срок проведения выполняемых по направлению врача лабораторных исследований и диагностических инструментальных исследований, включая маммографию, функциональную диагностику, </w:t>
      </w:r>
      <w:proofErr w:type="spellStart"/>
      <w:r w:rsidRPr="00496D52">
        <w:rPr>
          <w:kern w:val="2"/>
          <w:sz w:val="28"/>
          <w:szCs w:val="28"/>
        </w:rPr>
        <w:t>ультрозвуковые</w:t>
      </w:r>
      <w:proofErr w:type="spellEnd"/>
      <w:r w:rsidRPr="00496D52">
        <w:rPr>
          <w:kern w:val="2"/>
          <w:sz w:val="28"/>
          <w:szCs w:val="28"/>
        </w:rPr>
        <w:t xml:space="preserve"> исследования, </w:t>
      </w:r>
      <w:r w:rsidRPr="00496D52">
        <w:rPr>
          <w:kern w:val="2"/>
          <w:sz w:val="28"/>
          <w:szCs w:val="28"/>
        </w:rPr>
        <w:br/>
        <w:t xml:space="preserve">в плановой форме – не более 14 рабочих дней со дня назначения.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Срок ожидания проведения компьютерной томографии, магнитно-резонансной томографии и ангиографии по направлению, выданному лечащим врачом, осуществляется в порядке очередности с периодом ожидания не более 30 рабочих дней.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 w:rsidRPr="00496D52">
        <w:rPr>
          <w:kern w:val="2"/>
          <w:sz w:val="28"/>
          <w:szCs w:val="28"/>
        </w:rPr>
        <w:t xml:space="preserve">При оказании первичной специализированной медико-санитарной помощи в плановой форме детям-сиротам и детям, находящимся в трудной жизненной ситуации, пребывающим в стационарных учреждениях, а также детям-сиротам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и детям, оставшимся без попечения родителей, в том числе усыновленным (удочеренным), принятым под опеку (попечительство), в приемную или патронатную семью:</w:t>
      </w:r>
      <w:proofErr w:type="gramEnd"/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предоставление медицинской помощи осуществляется в объемах медицинской помощи, установленных Территориальной программой;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плановые консультации, плановые диагностические и лабораторные исследования осуществляются в течение </w:t>
      </w:r>
      <w:r>
        <w:rPr>
          <w:kern w:val="2"/>
          <w:sz w:val="28"/>
          <w:szCs w:val="28"/>
        </w:rPr>
        <w:t>пяти</w:t>
      </w:r>
      <w:r w:rsidRPr="00496D52">
        <w:rPr>
          <w:kern w:val="2"/>
          <w:sz w:val="28"/>
          <w:szCs w:val="28"/>
        </w:rPr>
        <w:t xml:space="preserve"> дней со дня обращения;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сроки ожидания проведения компьютерной томографии, ядерно-магнитной резонансной томографии, ангиографии </w:t>
      </w:r>
      <w:r>
        <w:rPr>
          <w:kern w:val="2"/>
          <w:sz w:val="28"/>
          <w:szCs w:val="28"/>
        </w:rPr>
        <w:t>–</w:t>
      </w:r>
      <w:r w:rsidRPr="00496D52">
        <w:rPr>
          <w:kern w:val="2"/>
          <w:sz w:val="28"/>
          <w:szCs w:val="28"/>
        </w:rPr>
        <w:t xml:space="preserve"> не более 15 рабочих дней со дня обращения; клинико-биохимических исследований </w:t>
      </w:r>
      <w:r>
        <w:rPr>
          <w:kern w:val="2"/>
          <w:sz w:val="28"/>
          <w:szCs w:val="28"/>
        </w:rPr>
        <w:t>–</w:t>
      </w:r>
      <w:r w:rsidRPr="00496D52">
        <w:rPr>
          <w:kern w:val="2"/>
          <w:sz w:val="28"/>
          <w:szCs w:val="28"/>
        </w:rPr>
        <w:t xml:space="preserve"> не более </w:t>
      </w:r>
      <w:r>
        <w:rPr>
          <w:kern w:val="2"/>
          <w:sz w:val="28"/>
          <w:szCs w:val="28"/>
        </w:rPr>
        <w:t>двух</w:t>
      </w:r>
      <w:r w:rsidRPr="00496D52">
        <w:rPr>
          <w:kern w:val="2"/>
          <w:sz w:val="28"/>
          <w:szCs w:val="28"/>
        </w:rPr>
        <w:t xml:space="preserve"> рабочих дней со дня обращения, плановых ультразвуковых исследований </w:t>
      </w:r>
      <w:r>
        <w:rPr>
          <w:kern w:val="2"/>
          <w:sz w:val="28"/>
          <w:szCs w:val="28"/>
        </w:rPr>
        <w:t>–</w:t>
      </w:r>
      <w:r w:rsidRPr="00496D52">
        <w:rPr>
          <w:kern w:val="2"/>
          <w:sz w:val="28"/>
          <w:szCs w:val="28"/>
        </w:rPr>
        <w:t xml:space="preserve"> не более </w:t>
      </w:r>
      <w:r>
        <w:rPr>
          <w:kern w:val="2"/>
          <w:sz w:val="28"/>
          <w:szCs w:val="28"/>
        </w:rPr>
        <w:br/>
        <w:t>пяти</w:t>
      </w:r>
      <w:r w:rsidRPr="00496D52">
        <w:rPr>
          <w:kern w:val="2"/>
          <w:sz w:val="28"/>
          <w:szCs w:val="28"/>
        </w:rPr>
        <w:t xml:space="preserve"> рабочих дней со дня обращения, функциональной диагностики </w:t>
      </w:r>
      <w:r>
        <w:rPr>
          <w:kern w:val="2"/>
          <w:sz w:val="28"/>
          <w:szCs w:val="28"/>
        </w:rPr>
        <w:t>–</w:t>
      </w:r>
      <w:r w:rsidRPr="00496D52">
        <w:rPr>
          <w:kern w:val="2"/>
          <w:sz w:val="28"/>
          <w:szCs w:val="28"/>
        </w:rPr>
        <w:t xml:space="preserve"> не более </w:t>
      </w:r>
      <w:r>
        <w:rPr>
          <w:kern w:val="2"/>
          <w:sz w:val="28"/>
          <w:szCs w:val="28"/>
        </w:rPr>
        <w:t>пяти</w:t>
      </w:r>
      <w:r w:rsidRPr="00496D52">
        <w:rPr>
          <w:kern w:val="2"/>
          <w:sz w:val="28"/>
          <w:szCs w:val="28"/>
        </w:rPr>
        <w:t xml:space="preserve"> рабочих дней со дня обращения, госпитализации в дневной стационар всех типов </w:t>
      </w:r>
      <w:r>
        <w:rPr>
          <w:kern w:val="2"/>
          <w:sz w:val="28"/>
          <w:szCs w:val="28"/>
        </w:rPr>
        <w:t>–</w:t>
      </w:r>
      <w:r w:rsidRPr="00496D52">
        <w:rPr>
          <w:kern w:val="2"/>
          <w:sz w:val="28"/>
          <w:szCs w:val="28"/>
        </w:rPr>
        <w:t xml:space="preserve"> не более</w:t>
      </w:r>
      <w:r>
        <w:rPr>
          <w:kern w:val="2"/>
          <w:sz w:val="28"/>
          <w:szCs w:val="28"/>
        </w:rPr>
        <w:t xml:space="preserve"> трех</w:t>
      </w:r>
      <w:r w:rsidRPr="00496D52">
        <w:rPr>
          <w:kern w:val="2"/>
          <w:sz w:val="28"/>
          <w:szCs w:val="28"/>
        </w:rPr>
        <w:t xml:space="preserve"> рабочих дней со дня выдачи направления;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 оказании плановой специализированной (за исключением высокотехнологичной) медицинской помощи срок ожидания плановой госпитализации не должен составлять более 10 дней со дня выдачи направления;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плановая госпитализация в стационар осуществляется в течение часа с момента поступления. При необходимости обеспечивается присутствие законных представителей при оказании медицинской помощи и консультативных услуг детям до 15 лет;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 w:rsidRPr="00496D52">
        <w:rPr>
          <w:kern w:val="2"/>
          <w:sz w:val="28"/>
          <w:szCs w:val="28"/>
        </w:rPr>
        <w:t xml:space="preserve">медицинские организации, в которых находятся дети-сироты и дети, находящиеся в трудной жизненной ситуации, пребывающие в стационарных учреждениях, а также дети-сироты и дети, оставшиеся без попечения родителей, в том числе усыновленные (удочеренные), принятые под опеку (попечительство), в приемную или патронатную семью на медицинском обслуживании, </w:t>
      </w:r>
      <w:r w:rsidRPr="00496D52">
        <w:rPr>
          <w:kern w:val="2"/>
          <w:sz w:val="28"/>
          <w:szCs w:val="28"/>
        </w:rPr>
        <w:lastRenderedPageBreak/>
        <w:t>организуют в установленном в медицинской организации порядке учет этих детей и динамическое наблюдение за состоянием их здоровья.</w:t>
      </w:r>
      <w:proofErr w:type="gramEnd"/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Данный порядок не распространяется на экстренные и неотложные состояния. </w:t>
      </w:r>
    </w:p>
    <w:p w:rsidR="00F81491" w:rsidRPr="00255702" w:rsidRDefault="00E06DC8" w:rsidP="00E06DC8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496D52">
        <w:rPr>
          <w:kern w:val="2"/>
          <w:sz w:val="28"/>
          <w:szCs w:val="28"/>
        </w:rPr>
        <w:t xml:space="preserve">Все выданные лечащим врачом внешние (выполняемые одной медицинской организацией по направлению другой медицинской организации) направления на диагностические (включая лабораторные) исследования регистрируются в единой информационной системе регистрации направлений, что является обязательным условием предоставления данных медицинских услуг бесплатно, по полису ОМС и гарантией их оплаты по утвержденным тарифам медицинской организации, выполняющей эти исследования по внешним </w:t>
      </w:r>
      <w:r>
        <w:rPr>
          <w:kern w:val="2"/>
          <w:sz w:val="28"/>
          <w:szCs w:val="28"/>
        </w:rPr>
        <w:t>направлениям</w:t>
      </w:r>
      <w:r w:rsidR="00F81491" w:rsidRPr="00255702">
        <w:rPr>
          <w:rFonts w:eastAsia="Calibri"/>
          <w:kern w:val="2"/>
          <w:sz w:val="28"/>
          <w:szCs w:val="28"/>
        </w:rPr>
        <w:t>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3.3.6.</w:t>
      </w:r>
      <w:r w:rsidR="00A677B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A677B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консультации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лабораторно-диагностического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отсутствующего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должен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где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3.3.7.</w:t>
      </w:r>
      <w:r w:rsidR="00A677B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(консультативно-диагностическая)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врача-специалиста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прикреплен,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A677B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консультации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результатов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предварительного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консультаций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A677B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врачей-специалистов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должны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превышать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календарных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3.3.8.</w:t>
      </w:r>
      <w:r w:rsidR="00A677B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Направление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A677B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академии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финансируемые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дорогостоящие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(высокотехнологичные)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3.3.9.</w:t>
      </w:r>
      <w:r w:rsidR="00A677B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заместительной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почечной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терапии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гемодиализа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вспомогательных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(экстракорпорального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оплодотворения)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57290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3.3.10.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Оформление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документации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пределы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3.3.11.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Неотложная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всеми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независимо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прикрепления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очереди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предварительной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записи.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безотлагательно.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составляет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двух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момента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обращения.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Отсутствие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документов,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удостоверяющих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личность,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отказа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3.3.12.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переданному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внезапных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ухудшениях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позволяющих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посетить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тяжелых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активные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(врачом,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фельдшером,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сестрой,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акушеркой)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своевременного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(коррекции)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патронажа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дородового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патронажа,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патронажа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родильниц,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превентивных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посещения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констатации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факта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смерти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выход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фельдшера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56A35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сельской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местности);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Посещение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участковым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производится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поликлинику.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Неотложная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двух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дому.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3.3.13.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Организация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приближения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жительства,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территориально-участковому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принципу,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предусматривающему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обслуживаемого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контингента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признаку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проживания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(пребывания)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признаку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(обучения)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подразделениях.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  <w:lang w:eastAsia="en-US"/>
        </w:rPr>
        <w:t>3.3.14.</w:t>
      </w:r>
      <w:r w:rsidR="00E56A35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</w:rPr>
        <w:t>Условия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реализации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установленного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законодательством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врача,</w:t>
      </w:r>
      <w:r w:rsidR="00255702" w:rsidRPr="00255702">
        <w:rPr>
          <w:kern w:val="2"/>
          <w:sz w:val="28"/>
          <w:szCs w:val="28"/>
        </w:rPr>
        <w:t xml:space="preserve"> </w:t>
      </w:r>
      <w:r w:rsidR="00E56A35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том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числе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общей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практики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(семейного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врача)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лечащего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(с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учетом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согласия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соответствии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статьей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21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Федерального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закона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21.11.2011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№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323-ФЗ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«Об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основах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охраны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здоровья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Федерации»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рамках</w:t>
      </w:r>
      <w:r w:rsidR="00255702" w:rsidRPr="00255702">
        <w:rPr>
          <w:kern w:val="2"/>
          <w:sz w:val="28"/>
          <w:szCs w:val="28"/>
        </w:rPr>
        <w:t xml:space="preserve"> </w:t>
      </w:r>
      <w:r w:rsidR="00690005">
        <w:rPr>
          <w:kern w:val="2"/>
          <w:sz w:val="28"/>
          <w:szCs w:val="28"/>
        </w:rPr>
        <w:t>Т</w:t>
      </w:r>
      <w:r w:rsidRPr="00255702">
        <w:rPr>
          <w:kern w:val="2"/>
          <w:sz w:val="28"/>
          <w:szCs w:val="28"/>
        </w:rPr>
        <w:t>ерриториальной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программы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государственных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гарантий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имеет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право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учетом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согласия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врача.</w:t>
      </w:r>
      <w:r w:rsidR="00255702" w:rsidRPr="00255702">
        <w:rPr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 w:rsidRPr="00255702">
        <w:rPr>
          <w:kern w:val="2"/>
          <w:sz w:val="28"/>
          <w:szCs w:val="28"/>
        </w:rPr>
        <w:lastRenderedPageBreak/>
        <w:t>Выбор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оказывающей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первичную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медико-санитарную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помощь,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осуществляется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чаще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чем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один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раз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год</w:t>
      </w:r>
      <w:r w:rsidR="00255702" w:rsidRPr="00255702">
        <w:rPr>
          <w:kern w:val="2"/>
          <w:sz w:val="28"/>
          <w:szCs w:val="28"/>
        </w:rPr>
        <w:t xml:space="preserve"> </w:t>
      </w:r>
      <w:r w:rsidR="00E56A35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(за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исключением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случаев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изменения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места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жительства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или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места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пребывания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гражданина)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порядке,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установленном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приказом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Министерства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здравоохранения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(приказ</w:t>
      </w:r>
      <w:r w:rsidR="00255702" w:rsidRPr="00255702">
        <w:rPr>
          <w:kern w:val="2"/>
          <w:sz w:val="28"/>
          <w:szCs w:val="28"/>
        </w:rPr>
        <w:t xml:space="preserve"> </w:t>
      </w:r>
      <w:proofErr w:type="spellStart"/>
      <w:r w:rsidRPr="00255702">
        <w:rPr>
          <w:kern w:val="2"/>
          <w:sz w:val="28"/>
          <w:szCs w:val="28"/>
        </w:rPr>
        <w:t>Минздравсоцразвития</w:t>
      </w:r>
      <w:proofErr w:type="spellEnd"/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</w:t>
      </w:r>
      <w:r w:rsidR="00255702" w:rsidRPr="00255702">
        <w:rPr>
          <w:kern w:val="2"/>
          <w:sz w:val="28"/>
          <w:szCs w:val="28"/>
        </w:rPr>
        <w:t xml:space="preserve"> </w:t>
      </w:r>
      <w:r w:rsidR="00E56A35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от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26.04.2012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№</w:t>
      </w:r>
      <w:r w:rsidR="00E56A35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406н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«Об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утверждении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порядка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ему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рамках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программы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государственных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гарантий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бесплатного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оказания</w:t>
      </w:r>
      <w:proofErr w:type="gramEnd"/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гражданам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помощи»).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Прикрепление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для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</w:rPr>
        <w:t>медицинского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наблюдения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лечения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лиц,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проживающих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</w:rPr>
        <w:t>либо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работающих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вне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зоны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обслуживания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осуществляется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учетом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</w:rPr>
        <w:t>рекомендуемой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численности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прикрепленных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к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установленной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соответствующими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приказами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Министерства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здравоохранения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</w:t>
      </w:r>
      <w:r w:rsidR="00255702" w:rsidRPr="00255702">
        <w:rPr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 w:rsidRPr="00255702">
        <w:rPr>
          <w:kern w:val="2"/>
          <w:sz w:val="28"/>
          <w:szCs w:val="28"/>
        </w:rPr>
        <w:t>Прикрепление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проживающих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других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субъектах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для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получения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первичной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медико-санитарной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осуществляющей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свою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деятельность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Ростовской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области,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осуществляется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порядке,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установленном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приказом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Министерства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здравоохранения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21.12.2012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№</w:t>
      </w:r>
      <w:r w:rsidR="00E56A35">
        <w:rPr>
          <w:kern w:val="2"/>
          <w:sz w:val="28"/>
          <w:szCs w:val="28"/>
        </w:rPr>
        <w:t> </w:t>
      </w:r>
      <w:r w:rsidRPr="00255702">
        <w:rPr>
          <w:kern w:val="2"/>
          <w:sz w:val="28"/>
          <w:szCs w:val="28"/>
        </w:rPr>
        <w:t>1342н</w:t>
      </w:r>
      <w:r w:rsidR="00255702" w:rsidRPr="00255702">
        <w:rPr>
          <w:kern w:val="2"/>
          <w:sz w:val="28"/>
          <w:szCs w:val="28"/>
        </w:rPr>
        <w:t xml:space="preserve"> </w:t>
      </w:r>
      <w:r w:rsidR="00E56A35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«Об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утверждении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порядка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="00E56A35">
        <w:rPr>
          <w:kern w:val="2"/>
          <w:sz w:val="28"/>
          <w:szCs w:val="28"/>
        </w:rPr>
        <w:br/>
      </w:r>
      <w:r w:rsidRPr="00255702">
        <w:rPr>
          <w:kern w:val="2"/>
          <w:sz w:val="28"/>
          <w:szCs w:val="28"/>
        </w:rPr>
        <w:t>(за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исключением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случаев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скорой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помощи)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пределами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территории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субъекта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Российской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Федерации,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котором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проживает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оказании</w:t>
      </w:r>
      <w:proofErr w:type="gramEnd"/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ему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рамках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программы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государственных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гарантий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бесплатного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оказания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помощи».</w:t>
      </w:r>
      <w:r w:rsidR="00255702" w:rsidRPr="00255702">
        <w:rPr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выбранной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гражданин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имеет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право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выбор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лечащего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(врача-терапевта,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врача-терапевта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участкового,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врача-педиатра,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врача-педиатра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участкового,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общей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практики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(семейного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врача))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или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фельдшера,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но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не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чаще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чем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один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раз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год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(за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исключением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случаев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замены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медицинской</w:t>
      </w:r>
      <w:r w:rsidR="00255702" w:rsidRPr="00255702">
        <w:rPr>
          <w:kern w:val="2"/>
          <w:sz w:val="28"/>
          <w:szCs w:val="28"/>
        </w:rPr>
        <w:t xml:space="preserve"> </w:t>
      </w:r>
      <w:r w:rsidRPr="00255702">
        <w:rPr>
          <w:kern w:val="2"/>
          <w:sz w:val="28"/>
          <w:szCs w:val="28"/>
        </w:rPr>
        <w:t>организации).</w:t>
      </w:r>
      <w:r w:rsidR="00255702" w:rsidRPr="00255702">
        <w:rPr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выборе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гражданин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имеет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получение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информации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доступной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для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форме,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числе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размещенной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информационно-телекоммуникационной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690005">
        <w:rPr>
          <w:kern w:val="2"/>
          <w:sz w:val="28"/>
          <w:szCs w:val="28"/>
          <w:lang w:eastAsia="en-US"/>
        </w:rPr>
        <w:t>«</w:t>
      </w:r>
      <w:r w:rsidRPr="00255702">
        <w:rPr>
          <w:kern w:val="2"/>
          <w:sz w:val="28"/>
          <w:szCs w:val="28"/>
          <w:lang w:eastAsia="en-US"/>
        </w:rPr>
        <w:t>Интернет</w:t>
      </w:r>
      <w:r w:rsidR="00690005">
        <w:rPr>
          <w:kern w:val="2"/>
          <w:sz w:val="28"/>
          <w:szCs w:val="28"/>
          <w:lang w:eastAsia="en-US"/>
        </w:rPr>
        <w:t>»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(далее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−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сеть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690005">
        <w:rPr>
          <w:kern w:val="2"/>
          <w:sz w:val="28"/>
          <w:szCs w:val="28"/>
          <w:lang w:eastAsia="en-US"/>
        </w:rPr>
        <w:t>«</w:t>
      </w:r>
      <w:r w:rsidRPr="00255702">
        <w:rPr>
          <w:kern w:val="2"/>
          <w:sz w:val="28"/>
          <w:szCs w:val="28"/>
          <w:lang w:eastAsia="en-US"/>
        </w:rPr>
        <w:t>Интернет</w:t>
      </w:r>
      <w:r w:rsidR="00690005">
        <w:rPr>
          <w:kern w:val="2"/>
          <w:sz w:val="28"/>
          <w:szCs w:val="28"/>
          <w:lang w:eastAsia="en-US"/>
        </w:rPr>
        <w:t>»</w:t>
      </w:r>
      <w:r w:rsidRPr="00255702">
        <w:rPr>
          <w:kern w:val="2"/>
          <w:sz w:val="28"/>
          <w:szCs w:val="28"/>
          <w:lang w:eastAsia="en-US"/>
        </w:rPr>
        <w:t>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осуществляемой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ею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деятельности,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E56A35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врачей-терапевтов,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врачей-терапевтов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участковых,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врачей-педиатров,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E56A35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врачей-педиатров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участковых,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общей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практики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(семейных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фельдшеров,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уровне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образования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квалификации,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количестве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выбравших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указанных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медицинских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работников,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территориях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обслуживания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(врачебных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участках)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указанных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работников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оказании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дому.</w:t>
      </w:r>
    </w:p>
    <w:p w:rsidR="00F81491" w:rsidRPr="00255702" w:rsidRDefault="00255702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i/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Выбор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лечащего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врача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осуществляется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путем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подачи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заявления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лично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или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через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своего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представителя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на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имя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руководителя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медицинской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организации,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при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наличии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согласия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врача,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выбранного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пациентом,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учетом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рекомендуемой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численности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обслуживаемого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населения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на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врачебных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участках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соответствии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нормативной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штатной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численностью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медицинского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персонала.</w:t>
      </w:r>
    </w:p>
    <w:p w:rsidR="00F81491" w:rsidRPr="00255702" w:rsidRDefault="00255702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lastRenderedPageBreak/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случае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требования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гражданина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замене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лечащего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врача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E56A35">
        <w:rPr>
          <w:kern w:val="2"/>
          <w:sz w:val="28"/>
          <w:szCs w:val="28"/>
          <w:lang w:eastAsia="en-US"/>
        </w:rPr>
        <w:br/>
      </w:r>
      <w:r w:rsidR="00F81491" w:rsidRPr="00255702">
        <w:rPr>
          <w:kern w:val="2"/>
          <w:sz w:val="28"/>
          <w:szCs w:val="28"/>
          <w:lang w:eastAsia="en-US"/>
        </w:rPr>
        <w:t>(за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исключением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случаев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оказания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специализированной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медицинской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помощи)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он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обращается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к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руководителю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медицинской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организации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(ее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подразделения)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E56A35">
        <w:rPr>
          <w:kern w:val="2"/>
          <w:sz w:val="28"/>
          <w:szCs w:val="28"/>
          <w:lang w:eastAsia="en-US"/>
        </w:rPr>
        <w:br/>
      </w:r>
      <w:r w:rsidR="00F81491" w:rsidRPr="00255702">
        <w:rPr>
          <w:kern w:val="2"/>
          <w:sz w:val="28"/>
          <w:szCs w:val="28"/>
          <w:lang w:eastAsia="en-US"/>
        </w:rPr>
        <w:t>с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заявлением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письменной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форме,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котором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указываются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причины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замены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лечащего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врача.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целью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реализации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данного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права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гражданина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руководитель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медицинской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организации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оказывает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гражданину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содействие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Порядке,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установленном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Министерством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здравоохранения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Российской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Федерации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(приказ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Министерства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здравоохранения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социального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развития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Российской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Федерации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от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26.04.2012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№</w:t>
      </w:r>
      <w:r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407н).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отсутствии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заявления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гражданина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выборе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оказание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первичной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медико-санитарной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осуществляется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территориально-участковому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принципу,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предусматривающему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формирование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групп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обслуживаемого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населения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жительства,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работы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учебы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определенных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соответствии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действующими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нормативными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документами.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изменении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жительства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гражданин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имеет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своему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выбору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прикрепиться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другому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врачу-терапевту,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врачу-терапевту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участковому,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врачу-педиатру,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врачу-педиатру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участковому,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общей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практики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(семейному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фельдшеру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E56A35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новому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жительства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либо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сохранить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прикрепление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прежнему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E56A35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врачу-терапевту,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врачу-терапевту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участковому,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врачу-педиатру,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врачу-педиатру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участковому,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общей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практики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(семейному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врачу)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фельдшеру.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специализированной</w:t>
      </w:r>
      <w:proofErr w:type="gramEnd"/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3.4.1.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Специализированная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режима,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изоляции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эпидемиологическим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3.4.2.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Специализированная,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высокотехнологичная,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3.4.3.</w:t>
      </w:r>
      <w:r w:rsidR="00E56A35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Госпитализация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(стационарно)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врача-специалиста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госпитального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режима,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интенсивных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срочным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самостоятельном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госпитализации.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3.4.4.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ведется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лист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плановой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доступной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56A3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использованием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информационно-телекоммуникационной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56A35">
        <w:rPr>
          <w:rFonts w:eastAsia="Calibri"/>
          <w:kern w:val="2"/>
          <w:sz w:val="28"/>
          <w:szCs w:val="28"/>
        </w:rPr>
        <w:t>«</w:t>
      </w:r>
      <w:r w:rsidRPr="00255702">
        <w:rPr>
          <w:rFonts w:eastAsia="Calibri"/>
          <w:kern w:val="2"/>
          <w:sz w:val="28"/>
          <w:szCs w:val="28"/>
        </w:rPr>
        <w:t>Интернет</w:t>
      </w:r>
      <w:r w:rsidR="00E56A35">
        <w:rPr>
          <w:rFonts w:eastAsia="Calibri"/>
          <w:kern w:val="2"/>
          <w:sz w:val="28"/>
          <w:szCs w:val="28"/>
        </w:rPr>
        <w:t>»</w:t>
      </w:r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56A3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lastRenderedPageBreak/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персональных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данных.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разделом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</w:t>
      </w:r>
      <w:proofErr w:type="gramStart"/>
      <w:r w:rsidRPr="00255702">
        <w:rPr>
          <w:rFonts w:eastAsia="Calibri"/>
          <w:kern w:val="2"/>
          <w:sz w:val="28"/>
          <w:szCs w:val="28"/>
          <w:lang w:val="en-US"/>
        </w:rPr>
        <w:t>V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(приказ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56A35">
        <w:rPr>
          <w:rFonts w:eastAsia="Calibri"/>
          <w:kern w:val="2"/>
          <w:sz w:val="28"/>
          <w:szCs w:val="28"/>
        </w:rPr>
        <w:br/>
      </w:r>
      <w:r w:rsidR="006D47C4">
        <w:rPr>
          <w:rFonts w:eastAsia="Calibri"/>
          <w:kern w:val="2"/>
          <w:sz w:val="28"/>
          <w:szCs w:val="28"/>
        </w:rPr>
        <w:t xml:space="preserve">Российской Федерации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28.02.2011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E56A3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158н)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фонда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20.12.2013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263.</w:t>
      </w:r>
    </w:p>
    <w:p w:rsidR="00E06DC8" w:rsidRPr="00496D52" w:rsidRDefault="00F81491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3.4.5.</w:t>
      </w:r>
      <w:r w:rsidR="00E56A35">
        <w:rPr>
          <w:rFonts w:eastAsia="Calibri"/>
          <w:kern w:val="2"/>
          <w:sz w:val="28"/>
          <w:szCs w:val="28"/>
        </w:rPr>
        <w:t> </w:t>
      </w:r>
      <w:r w:rsidR="00E06DC8" w:rsidRPr="00496D52">
        <w:rPr>
          <w:kern w:val="2"/>
          <w:sz w:val="28"/>
          <w:szCs w:val="28"/>
        </w:rPr>
        <w:t>Срок ожидания оказания специализированной медицинской помощи в плановой форме, за исключением высокотехнологичной медицинской помощи, – не более 30 календарных дней с момента выдачи лечащим врачом направления на госпитализацию (при условии обращения пациента за госпитализацией в рекомендуемые лечащим врачом сроки).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Время ожидания плановой госпитализации для получения высокотехнологичной медицинской помощи по разным профилям определяется исходя из потребности граждан в тех или иных видах медицинской помощи, ресурсных возможностей медицинского учреждения и наличия очередности.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Для детей-сирот и детей, находящихся в трудной жизненной ситуации, пребывающих в стационарных учреждениях, а также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 высокотехнологичная медицинская помощь оказывается медицинскими организациями, подведомственными министерству здравоохранения Ростовской области, в первоочередном порядке.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 состояниях, угрожающих жизни, а также в случаях риска распространения инфекционных заболеваний пациент госпитализируется в круглосуточный стационар незамедлительно.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 3.4.6.</w:t>
      </w:r>
      <w:r>
        <w:rPr>
          <w:kern w:val="2"/>
          <w:sz w:val="28"/>
          <w:szCs w:val="28"/>
        </w:rPr>
        <w:t> </w:t>
      </w:r>
      <w:r w:rsidRPr="00496D52">
        <w:rPr>
          <w:kern w:val="2"/>
          <w:sz w:val="28"/>
          <w:szCs w:val="28"/>
        </w:rPr>
        <w:t>Условия пребывания в медицинских организациях при оказании медицинской помощи в стационарных условиях, включая предоставление спального места и питания при совместном нахождении с ребенком одного из родителей, иного члена семьи или иного законного представителя.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 оказании медицинской помощи в рамках Территориальной программы государственных гарантий</w:t>
      </w:r>
      <w:r>
        <w:rPr>
          <w:kern w:val="2"/>
          <w:sz w:val="28"/>
          <w:szCs w:val="28"/>
        </w:rPr>
        <w:t xml:space="preserve"> бесплатного оказания гражданам медицинской помощи в Ростовской области на 2016 год</w:t>
      </w:r>
      <w:r w:rsidRPr="00496D52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(далее – </w:t>
      </w:r>
      <w:r w:rsidRPr="00CA2C5E">
        <w:rPr>
          <w:kern w:val="2"/>
          <w:sz w:val="28"/>
          <w:szCs w:val="28"/>
        </w:rPr>
        <w:t>Территориальн</w:t>
      </w:r>
      <w:r>
        <w:rPr>
          <w:kern w:val="2"/>
          <w:sz w:val="28"/>
          <w:szCs w:val="28"/>
        </w:rPr>
        <w:t>ая</w:t>
      </w:r>
      <w:r w:rsidRPr="00CA2C5E">
        <w:rPr>
          <w:kern w:val="2"/>
          <w:sz w:val="28"/>
          <w:szCs w:val="28"/>
        </w:rPr>
        <w:t xml:space="preserve"> программ</w:t>
      </w:r>
      <w:r>
        <w:rPr>
          <w:kern w:val="2"/>
          <w:sz w:val="28"/>
          <w:szCs w:val="28"/>
        </w:rPr>
        <w:t>а</w:t>
      </w:r>
      <w:r w:rsidRPr="00CA2C5E">
        <w:rPr>
          <w:kern w:val="2"/>
          <w:sz w:val="28"/>
          <w:szCs w:val="28"/>
        </w:rPr>
        <w:t xml:space="preserve"> государственных гарантий</w:t>
      </w:r>
      <w:r>
        <w:rPr>
          <w:kern w:val="2"/>
          <w:sz w:val="28"/>
          <w:szCs w:val="28"/>
        </w:rPr>
        <w:t>)</w:t>
      </w:r>
      <w:r w:rsidRPr="00CA2C5E"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>в условиях стационара больные могут быть размещены в палатах на два и более мест с соблюдением действующих санитарно-гигиенических требований и норм.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Питание, проведение лечебно-диагностических манипуляций, лекарственное обеспечение производятся </w:t>
      </w:r>
      <w:proofErr w:type="gramStart"/>
      <w:r w:rsidRPr="00496D52">
        <w:rPr>
          <w:kern w:val="2"/>
          <w:sz w:val="28"/>
          <w:szCs w:val="28"/>
        </w:rPr>
        <w:t>с даты поступления</w:t>
      </w:r>
      <w:proofErr w:type="gramEnd"/>
      <w:r w:rsidRPr="00496D52">
        <w:rPr>
          <w:kern w:val="2"/>
          <w:sz w:val="28"/>
          <w:szCs w:val="28"/>
        </w:rPr>
        <w:t xml:space="preserve"> в стационар.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Дети до </w:t>
      </w:r>
      <w:r>
        <w:rPr>
          <w:kern w:val="2"/>
          <w:sz w:val="28"/>
          <w:szCs w:val="28"/>
        </w:rPr>
        <w:t>четырех</w:t>
      </w:r>
      <w:r w:rsidRPr="00496D52">
        <w:rPr>
          <w:kern w:val="2"/>
          <w:sz w:val="28"/>
          <w:szCs w:val="28"/>
        </w:rPr>
        <w:t xml:space="preserve"> лет, а при наличии медицинских показаний по заключению лечащего врача дети старше </w:t>
      </w:r>
      <w:r>
        <w:rPr>
          <w:kern w:val="2"/>
          <w:sz w:val="28"/>
          <w:szCs w:val="28"/>
        </w:rPr>
        <w:t>четырех</w:t>
      </w:r>
      <w:r w:rsidRPr="00496D52">
        <w:rPr>
          <w:kern w:val="2"/>
          <w:sz w:val="28"/>
          <w:szCs w:val="28"/>
        </w:rPr>
        <w:t xml:space="preserve"> лет, госпитализируются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с одним из родителей, иным членом семьи или их законным представителем. </w:t>
      </w:r>
      <w:proofErr w:type="gramStart"/>
      <w:r w:rsidRPr="00496D52">
        <w:rPr>
          <w:kern w:val="2"/>
          <w:sz w:val="28"/>
          <w:szCs w:val="28"/>
        </w:rPr>
        <w:t>При совместном нахождении указанных лиц в медицинской организации в стационарных условиях с ребенком независимо от его возраста</w:t>
      </w:r>
      <w:proofErr w:type="gramEnd"/>
      <w:r w:rsidRPr="00496D52">
        <w:rPr>
          <w:kern w:val="2"/>
          <w:sz w:val="28"/>
          <w:szCs w:val="28"/>
        </w:rPr>
        <w:t xml:space="preserve"> плата за предоставление спального места и питания не взимается в течение всего периода госпитализации. 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Родственникам детей, находящихся на лечении в медицинских организациях, в том числе в отделениях анестезиологии-реанимации, предоставить время для посещений, не нарушая режим работы отделений.</w:t>
      </w:r>
    </w:p>
    <w:p w:rsidR="00E06DC8" w:rsidRPr="00496D52" w:rsidRDefault="00E06DC8" w:rsidP="00E06DC8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 наличии медицинских и (или) эпидемиологических показаний, установленных Приказом Министерств</w:t>
      </w:r>
      <w:r>
        <w:rPr>
          <w:kern w:val="2"/>
          <w:sz w:val="28"/>
          <w:szCs w:val="28"/>
        </w:rPr>
        <w:t>а</w:t>
      </w:r>
      <w:r w:rsidRPr="00496D52">
        <w:rPr>
          <w:kern w:val="2"/>
          <w:sz w:val="28"/>
          <w:szCs w:val="28"/>
        </w:rPr>
        <w:t xml:space="preserve"> здравоохранения Российской Федерации от 15 мая 2012 № 535н «Об утверждении перечня медицинских и эпидемиологических показаний к размещению пациентов в маломестных палатах (боксах)», в условиях стационара пациенты размещаются </w:t>
      </w:r>
      <w:r w:rsidRPr="00496D52">
        <w:rPr>
          <w:kern w:val="2"/>
          <w:sz w:val="28"/>
          <w:szCs w:val="28"/>
        </w:rPr>
        <w:br/>
        <w:t>в одно – или двухместных палатах (боксах). Перечень медицинских и эпидемиологических показаний к размещению пациентов в маломестных палатах (боксах) приведен в таблице № 2.</w:t>
      </w:r>
    </w:p>
    <w:p w:rsidR="00E06DC8" w:rsidRPr="00496D52" w:rsidRDefault="00E06DC8" w:rsidP="00E06DC8">
      <w:pPr>
        <w:pageBreakBefore/>
        <w:autoSpaceDE w:val="0"/>
        <w:autoSpaceDN w:val="0"/>
        <w:ind w:firstLine="540"/>
        <w:jc w:val="right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Таблица № 2</w:t>
      </w:r>
    </w:p>
    <w:p w:rsidR="00E06DC8" w:rsidRPr="00496D52" w:rsidRDefault="00E06DC8" w:rsidP="00E06DC8">
      <w:pPr>
        <w:autoSpaceDE w:val="0"/>
        <w:autoSpaceDN w:val="0"/>
        <w:ind w:firstLine="540"/>
        <w:jc w:val="both"/>
        <w:rPr>
          <w:kern w:val="2"/>
          <w:sz w:val="28"/>
          <w:szCs w:val="28"/>
        </w:rPr>
      </w:pPr>
    </w:p>
    <w:p w:rsidR="00E06DC8" w:rsidRPr="00496D52" w:rsidRDefault="00E06DC8" w:rsidP="00E06DC8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ПЕРЕЧЕНЬ </w:t>
      </w:r>
    </w:p>
    <w:p w:rsidR="00E06DC8" w:rsidRPr="00496D52" w:rsidRDefault="00E06DC8" w:rsidP="00E06DC8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медицинских и эпидемиологических показаний </w:t>
      </w:r>
      <w:r w:rsidRPr="00496D52">
        <w:rPr>
          <w:kern w:val="2"/>
          <w:sz w:val="28"/>
          <w:szCs w:val="28"/>
        </w:rPr>
        <w:br/>
        <w:t>к размещению пациентов в маломестных палатах (боксах)</w:t>
      </w:r>
    </w:p>
    <w:p w:rsidR="00E06DC8" w:rsidRPr="00496D52" w:rsidRDefault="00E06DC8" w:rsidP="00E06DC8">
      <w:pPr>
        <w:jc w:val="center"/>
        <w:rPr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701"/>
        <w:gridCol w:w="7369"/>
        <w:gridCol w:w="1796"/>
      </w:tblGrid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№</w:t>
            </w:r>
          </w:p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п</w:t>
            </w:r>
            <w:proofErr w:type="gramEnd"/>
            <w:r w:rsidRPr="00496D52">
              <w:rPr>
                <w:kern w:val="2"/>
                <w:sz w:val="28"/>
                <w:szCs w:val="28"/>
              </w:rPr>
              <w:t>/п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Наименование показаний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Код диагноза по МКБ-10</w:t>
            </w:r>
          </w:p>
        </w:tc>
      </w:tr>
      <w:tr w:rsidR="00E06DC8" w:rsidRPr="00496D52" w:rsidTr="00E06DC8">
        <w:trPr>
          <w:tblHeader/>
        </w:trPr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2 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</w:t>
            </w:r>
          </w:p>
        </w:tc>
      </w:tr>
      <w:tr w:rsidR="00E06DC8" w:rsidRPr="00496D52" w:rsidTr="00E06DC8">
        <w:tc>
          <w:tcPr>
            <w:tcW w:w="9866" w:type="dxa"/>
            <w:gridSpan w:val="3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Медицинские показания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Болезнь, вызванная вирусом иммунодефицита человека (ВИЧ)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В20 – В24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2.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Кистозный фиброз (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муковисцидоз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)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Е84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Злокачественные новообразования лимфоидной, кроветворной и родственных тканей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С81-С96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4.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Термические и химические ожоги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</w:t>
            </w:r>
            <w:proofErr w:type="gramStart"/>
            <w:r w:rsidRPr="00496D52">
              <w:rPr>
                <w:kern w:val="2"/>
                <w:sz w:val="28"/>
                <w:szCs w:val="28"/>
              </w:rPr>
              <w:t>2</w:t>
            </w:r>
            <w:proofErr w:type="gramEnd"/>
            <w:r w:rsidRPr="00496D52">
              <w:rPr>
                <w:kern w:val="2"/>
                <w:sz w:val="28"/>
                <w:szCs w:val="28"/>
              </w:rPr>
              <w:t>- Т32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Заболевания, вызванные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метициллин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(оксациллин)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 xml:space="preserve">  резистентным золотистым стафилококком или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ванкомицинрезистентным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энтерококком: 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5.1.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Пневмония 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J15</w:t>
            </w:r>
            <w:r w:rsidRPr="00496D52">
              <w:rPr>
                <w:kern w:val="2"/>
                <w:sz w:val="28"/>
                <w:szCs w:val="28"/>
              </w:rPr>
              <w:t xml:space="preserve">.2, </w:t>
            </w:r>
            <w:r w:rsidRPr="00496D52">
              <w:rPr>
                <w:kern w:val="2"/>
                <w:sz w:val="28"/>
                <w:szCs w:val="28"/>
                <w:lang w:val="en-US"/>
              </w:rPr>
              <w:t>J</w:t>
            </w:r>
            <w:r w:rsidRPr="00496D52">
              <w:rPr>
                <w:kern w:val="2"/>
                <w:sz w:val="28"/>
                <w:szCs w:val="28"/>
              </w:rPr>
              <w:t>15.8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5.2</w:t>
            </w:r>
            <w:r w:rsidRPr="00496D52">
              <w:rPr>
                <w:kern w:val="2"/>
                <w:sz w:val="28"/>
                <w:szCs w:val="28"/>
              </w:rPr>
              <w:t>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Менингит 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G</w:t>
            </w:r>
            <w:r w:rsidRPr="00496D52">
              <w:rPr>
                <w:kern w:val="2"/>
                <w:sz w:val="28"/>
                <w:szCs w:val="28"/>
              </w:rPr>
              <w:t xml:space="preserve">00.3. </w:t>
            </w:r>
            <w:r w:rsidRPr="00496D52">
              <w:rPr>
                <w:kern w:val="2"/>
                <w:sz w:val="28"/>
                <w:szCs w:val="28"/>
                <w:lang w:val="en-US"/>
              </w:rPr>
              <w:t>G00.8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5.3</w:t>
            </w:r>
            <w:r w:rsidRPr="00496D52">
              <w:rPr>
                <w:kern w:val="2"/>
                <w:sz w:val="28"/>
                <w:szCs w:val="28"/>
              </w:rPr>
              <w:t>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Осте</w:t>
            </w:r>
            <w:r>
              <w:rPr>
                <w:kern w:val="2"/>
                <w:sz w:val="28"/>
                <w:szCs w:val="28"/>
              </w:rPr>
              <w:t>о</w:t>
            </w:r>
            <w:r w:rsidRPr="00496D52">
              <w:rPr>
                <w:kern w:val="2"/>
                <w:sz w:val="28"/>
                <w:szCs w:val="28"/>
              </w:rPr>
              <w:t>миелит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М86, В95.6, В96.8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5.4.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Острый и подострый инфекционный эндокардит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I</w:t>
            </w:r>
            <w:r w:rsidRPr="00496D52">
              <w:rPr>
                <w:kern w:val="2"/>
                <w:sz w:val="28"/>
                <w:szCs w:val="28"/>
              </w:rPr>
              <w:t>33</w:t>
            </w:r>
            <w:r w:rsidRPr="00496D52">
              <w:rPr>
                <w:kern w:val="2"/>
                <w:sz w:val="28"/>
                <w:szCs w:val="28"/>
                <w:lang w:val="en-US"/>
              </w:rPr>
              <w:t>.</w:t>
            </w:r>
            <w:r w:rsidRPr="00496D52">
              <w:rPr>
                <w:kern w:val="2"/>
                <w:sz w:val="28"/>
                <w:szCs w:val="28"/>
              </w:rPr>
              <w:t>0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5.5.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Инфекционно-токсический шок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A48.3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5.6.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Сепсис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A41.0</w:t>
            </w:r>
            <w:r w:rsidRPr="00496D52">
              <w:rPr>
                <w:kern w:val="2"/>
                <w:sz w:val="28"/>
                <w:szCs w:val="28"/>
              </w:rPr>
              <w:t>, А41.8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5.7.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Недержание кала (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энкопрез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)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R15</w:t>
            </w:r>
            <w:r w:rsidRPr="00496D52">
              <w:rPr>
                <w:kern w:val="2"/>
                <w:sz w:val="28"/>
                <w:szCs w:val="28"/>
              </w:rPr>
              <w:t xml:space="preserve">, </w:t>
            </w:r>
            <w:r w:rsidRPr="00496D52">
              <w:rPr>
                <w:kern w:val="2"/>
                <w:sz w:val="28"/>
                <w:szCs w:val="28"/>
                <w:lang w:val="en-US"/>
              </w:rPr>
              <w:t>F98.1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5.8.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Недержание мочи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R</w:t>
            </w:r>
            <w:r w:rsidRPr="00496D52">
              <w:rPr>
                <w:kern w:val="2"/>
                <w:sz w:val="28"/>
                <w:szCs w:val="28"/>
              </w:rPr>
              <w:t xml:space="preserve">32. </w:t>
            </w:r>
            <w:r w:rsidRPr="00496D52">
              <w:rPr>
                <w:kern w:val="2"/>
                <w:sz w:val="28"/>
                <w:szCs w:val="28"/>
                <w:lang w:val="en-US"/>
              </w:rPr>
              <w:t>N3</w:t>
            </w:r>
            <w:r w:rsidRPr="00496D52">
              <w:rPr>
                <w:kern w:val="2"/>
                <w:sz w:val="28"/>
                <w:szCs w:val="28"/>
              </w:rPr>
              <w:t xml:space="preserve">9.3, </w:t>
            </w:r>
            <w:r w:rsidRPr="00496D52">
              <w:rPr>
                <w:kern w:val="2"/>
                <w:sz w:val="28"/>
                <w:szCs w:val="28"/>
                <w:lang w:val="en-US"/>
              </w:rPr>
              <w:t>N</w:t>
            </w:r>
            <w:r w:rsidRPr="00496D52">
              <w:rPr>
                <w:kern w:val="2"/>
                <w:sz w:val="28"/>
                <w:szCs w:val="28"/>
              </w:rPr>
              <w:t>39.4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5.9.</w:t>
            </w: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both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Заболевания, сопровождающиеся тошнотой и рвотой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R</w:t>
            </w:r>
            <w:r w:rsidRPr="00496D52">
              <w:rPr>
                <w:kern w:val="2"/>
                <w:sz w:val="28"/>
                <w:szCs w:val="28"/>
              </w:rPr>
              <w:t>11</w:t>
            </w: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Эпидемиологические показания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</w:p>
        </w:tc>
      </w:tr>
      <w:tr w:rsidR="00E06DC8" w:rsidRPr="00496D52" w:rsidTr="00E06DC8">
        <w:tc>
          <w:tcPr>
            <w:tcW w:w="701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7369" w:type="dxa"/>
          </w:tcPr>
          <w:p w:rsidR="00E06DC8" w:rsidRPr="00496D52" w:rsidRDefault="00E06DC8" w:rsidP="00E06DC8">
            <w:pPr>
              <w:autoSpaceDE w:val="0"/>
              <w:autoSpaceDN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Некоторые инфекционные и паразитарные болезни</w:t>
            </w:r>
          </w:p>
        </w:tc>
        <w:tc>
          <w:tcPr>
            <w:tcW w:w="1796" w:type="dxa"/>
          </w:tcPr>
          <w:p w:rsidR="00E06DC8" w:rsidRPr="00496D52" w:rsidRDefault="00E06DC8" w:rsidP="00E06DC8">
            <w:pPr>
              <w:autoSpaceDE w:val="0"/>
              <w:autoSpaceDN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А00-А99, В00-В19, В25-В83, В85-В99</w:t>
            </w:r>
          </w:p>
        </w:tc>
      </w:tr>
    </w:tbl>
    <w:p w:rsidR="00E06DC8" w:rsidRPr="00496D52" w:rsidRDefault="00E06DC8" w:rsidP="00E06DC8">
      <w:pPr>
        <w:autoSpaceDE w:val="0"/>
        <w:autoSpaceDN w:val="0"/>
        <w:ind w:firstLine="540"/>
        <w:jc w:val="both"/>
        <w:rPr>
          <w:kern w:val="2"/>
          <w:sz w:val="28"/>
          <w:szCs w:val="28"/>
        </w:rPr>
      </w:pPr>
    </w:p>
    <w:p w:rsidR="00F81491" w:rsidRPr="00255702" w:rsidRDefault="00E06DC8" w:rsidP="00E06DC8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Размещение пациентов в условиях пребывания повышенной комфортности (в том числе в маломестных палатах) по их желанию, при отсутствии вышеуказанных медицинских и эпидемиологических показаний, может предоставляться на платной основе, за счет личных сре</w:t>
      </w:r>
      <w:proofErr w:type="gramStart"/>
      <w:r w:rsidRPr="00496D52">
        <w:rPr>
          <w:kern w:val="2"/>
          <w:sz w:val="28"/>
          <w:szCs w:val="28"/>
        </w:rPr>
        <w:t>дств гр</w:t>
      </w:r>
      <w:proofErr w:type="gramEnd"/>
      <w:r w:rsidRPr="00496D52">
        <w:rPr>
          <w:kern w:val="2"/>
          <w:sz w:val="28"/>
          <w:szCs w:val="28"/>
        </w:rPr>
        <w:t xml:space="preserve">аждан и других </w:t>
      </w:r>
      <w:r>
        <w:rPr>
          <w:kern w:val="2"/>
          <w:sz w:val="28"/>
          <w:szCs w:val="28"/>
        </w:rPr>
        <w:t>источников</w:t>
      </w:r>
      <w:r w:rsidR="00F81491" w:rsidRPr="00255702">
        <w:rPr>
          <w:rFonts w:eastAsia="Calibri"/>
          <w:kern w:val="2"/>
          <w:sz w:val="28"/>
          <w:szCs w:val="28"/>
        </w:rPr>
        <w:t>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3.4.7.</w:t>
      </w:r>
      <w:r w:rsidR="008135C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135C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лицензии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перевод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3.4.8.</w:t>
      </w:r>
      <w:r w:rsidR="008135C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находящемуся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транспортировку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гражданина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Основанием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требованиями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конкретной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выполняющей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требуемый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оформляется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записью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карте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больного.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Сопровождение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персоналом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качестве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сопровождающих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персонал.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Транспортировка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санитарным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обеспечивающую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требуемого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обратно.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Пациент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выпиской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карты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больного,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содержащей: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диагноз,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результаты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инструментальных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обоснование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должно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информацию: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паспортных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страхования;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D47C4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свидетельства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рождении,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паспортные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родителей.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3.5.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первичной</w:t>
      </w:r>
      <w:proofErr w:type="gramEnd"/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135C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8135C5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всех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типов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3.5.1.</w:t>
      </w:r>
      <w:r w:rsidR="008135C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острыми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интенсивных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изоляции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135C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эпидемиологическим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3.5.2.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организовываться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виде: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больничном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структуре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3.5.3.</w:t>
      </w:r>
      <w:r w:rsidR="008135C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135C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всех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типов: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показанием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лечебно-диагностических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реабилитационных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требующих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выписки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круглосуточного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пребывания.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Длительность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ежедневного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вышеназванных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составляет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одно-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двухсменном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режиме;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допускается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очередность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госпитализацию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пределах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зависимости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характера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одно-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двухсменном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режиме;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лечащий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стационарозамещающей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(дневной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зависимости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конкретного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родственниками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ухода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135C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больным.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установленного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3.6.1.</w:t>
      </w:r>
      <w:r w:rsidR="008135C5">
        <w:rPr>
          <w:rFonts w:eastAsia="Calibri"/>
          <w:kern w:val="2"/>
          <w:sz w:val="28"/>
          <w:szCs w:val="28"/>
        </w:rPr>
        <w:t> </w:t>
      </w:r>
      <w:proofErr w:type="gramStart"/>
      <w:r w:rsidR="00E06DC8" w:rsidRPr="00496D52">
        <w:rPr>
          <w:kern w:val="2"/>
          <w:sz w:val="28"/>
          <w:szCs w:val="28"/>
        </w:rPr>
        <w:t xml:space="preserve">Право на внеочередное оказание медицинской помощи имеют беременные, больные с признаками острых заболеваний, дети-сироты и дети, находящиеся в трудной жизненной ситуации, пребывающие в стационарных учреждениях, а также дети-сироты и дети, оставшиеся без попечения родителей, в том числе усыновленные (удочеренные), принятые под опеку (попечительство), в приемную или патронатную семью, а также отдельные категории граждан, определенные действующим законодательством, а </w:t>
      </w:r>
      <w:r w:rsidR="00E06DC8">
        <w:rPr>
          <w:kern w:val="2"/>
          <w:sz w:val="28"/>
          <w:szCs w:val="28"/>
        </w:rPr>
        <w:t>именно</w:t>
      </w:r>
      <w:r w:rsidRPr="00255702">
        <w:rPr>
          <w:rFonts w:eastAsia="Calibri"/>
          <w:kern w:val="2"/>
          <w:sz w:val="28"/>
          <w:szCs w:val="28"/>
        </w:rPr>
        <w:t>: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участники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12.01.1995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ветеранах»);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ветераны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боевых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12.01.1995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8135C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ветеранах»);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инвалиды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боевых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12.01.1995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ветеранах»);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нетрудоспособные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члены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погибшего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(умершего)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участника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ветерана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боевых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состоявшие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иждивении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получающие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пенсию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потери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кормильца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(имеющие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получение)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пенсионным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12.01.1995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ветеранах»);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lastRenderedPageBreak/>
        <w:t>граждане,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подвергшиеся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радиационному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воздействию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15.05.1991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1244-1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защите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подвергшихся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воздействию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радиации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катастрофы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Чернобыльской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АЭС»,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10.01.2002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подвергшимся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радиационному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воздействию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ядерных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испытаний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Семипалатинском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полигоне»,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РФ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26.11.1998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175-ФЗ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защите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подвергшихся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воздействию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радиации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аварии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1957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производственном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объединении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«Маяк»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сбросов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радиоактивных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отходов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Теча</w:t>
      </w:r>
      <w:proofErr w:type="spellEnd"/>
      <w:r w:rsidRPr="00255702">
        <w:rPr>
          <w:rFonts w:eastAsia="Calibri"/>
          <w:kern w:val="2"/>
          <w:sz w:val="28"/>
          <w:szCs w:val="28"/>
        </w:rPr>
        <w:t>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граждане,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Советского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Союза,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кавалеры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15.01.1993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4301-1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статусе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Советского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Союза,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кавалеров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члены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Советского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Союза,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кавалера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(супруги,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старше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ставшие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обучающиеся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обучения).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Данная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льгота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независимо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смерти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(гибели)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кавалера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</w:t>
      </w:r>
      <w:r w:rsidR="006D47C4">
        <w:rPr>
          <w:rFonts w:eastAsia="Calibri"/>
          <w:kern w:val="2"/>
          <w:sz w:val="28"/>
          <w:szCs w:val="28"/>
        </w:rPr>
        <w:t>е</w:t>
      </w:r>
      <w:r w:rsidRPr="00255702">
        <w:rPr>
          <w:rFonts w:eastAsia="Calibri"/>
          <w:kern w:val="2"/>
          <w:sz w:val="28"/>
          <w:szCs w:val="28"/>
        </w:rPr>
        <w:t>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вдове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(вдовцу),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родителям,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старше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ставшим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18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обучающимся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деятельность</w:t>
      </w:r>
      <w:r w:rsidR="006D47C4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сохраняется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15.01.1993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4301-1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статусе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Советского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Союза,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кавалеров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Славы»);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граждане,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удостоенные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Социалистического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награжденные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трех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степеней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(статья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09.01.1997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5-ФЗ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Социалистического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Героям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D47C4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руда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кавалерам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ордена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Славы»);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вдовы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(вдовцы)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Героев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Социалистического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Героев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кавалеров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ордена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Трудовой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Славы,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вступившие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повторный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брак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(независимо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даты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смерти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(гибели)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Героя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Социалистического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Героя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кавалера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ордена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Трудовой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Славы)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09.01.1997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591C04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  <w:lang w:eastAsia="en-US"/>
        </w:rPr>
        <w:t>5-ФЗ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предоставлении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социальных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гарантий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Героям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Социалистического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Героям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6D47C4">
        <w:rPr>
          <w:kern w:val="2"/>
          <w:sz w:val="28"/>
          <w:szCs w:val="28"/>
          <w:lang w:eastAsia="en-US"/>
        </w:rPr>
        <w:t>Т</w:t>
      </w:r>
      <w:r w:rsidRPr="00255702">
        <w:rPr>
          <w:kern w:val="2"/>
          <w:sz w:val="28"/>
          <w:szCs w:val="28"/>
          <w:lang w:eastAsia="en-US"/>
        </w:rPr>
        <w:t>руда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полным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кавалерам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ордена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Трудовой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Славы»);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военнослужащие,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проходившие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военную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службу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частях,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учреждениях,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военно-учебных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заведениях,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входивших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состав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действующей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армии,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период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июня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1941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</w:t>
      </w:r>
      <w:r w:rsidR="006D47C4">
        <w:rPr>
          <w:kern w:val="2"/>
          <w:sz w:val="28"/>
          <w:szCs w:val="28"/>
          <w:lang w:eastAsia="en-US"/>
        </w:rPr>
        <w:t>.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3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сентября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1945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</w:t>
      </w:r>
      <w:r w:rsidR="006D47C4">
        <w:rPr>
          <w:kern w:val="2"/>
          <w:sz w:val="28"/>
          <w:szCs w:val="28"/>
          <w:lang w:eastAsia="en-US"/>
        </w:rPr>
        <w:t>.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менее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шести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месяцев,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военнослужащие,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награжденные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орденами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медалями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СССР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lastRenderedPageBreak/>
        <w:t>за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службу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указанный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период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17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12.01.1995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5-ФЗ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ветеранах»);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лица,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награжденные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знаком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«Жителю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блокадного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Ленинграда»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18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12.01.1995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5-ФЗ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ветеранах»);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граждане,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награжденные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знаком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«Почетный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донор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России»,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награжденные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знаком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«Почетный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донор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СССР»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постоянно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проживающие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территории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21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20.07.2012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125-ФЗ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донорстве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крови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компонентов»).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реабилитированные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признанные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пострадавшими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политических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репрессий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Областного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Ростовской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области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22.10.2004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№164-ЗС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социальной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поддержке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пострадавших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политических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репрессий»;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лица,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работавшие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период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Великой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Отечественной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войны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объектах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противовоздушной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обороны,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противовоздушной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обороны,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строительстве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оборонительных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сооружений,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военно-морских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баз,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аэродромов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других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объектов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пределах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тыловых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границ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действующих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фронтов,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операционных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зон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действующих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флотов,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прифронтовых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участках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железных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автомобильных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дорог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17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12.01.1995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591C04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  <w:lang w:eastAsia="en-US"/>
        </w:rPr>
        <w:t>5-ФЗ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ветеранах»);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бывшие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несовершеннолетние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узники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концлагерей,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гетто,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других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принудительного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содержания,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созданных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фашистами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союзниками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период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Второй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мировой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войны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(статья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154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22.08.2004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122-ФЗ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внесении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изменений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законодательные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акты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признании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утратившими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силу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некоторых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законодательных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связи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принятием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внесении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изменений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дополнений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«Об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принципах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законодательных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(представительных)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исполнительных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государственной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власти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субъектов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Федерации»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«Об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принципах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самоуправления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Федерации»;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инвалиды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I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II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групп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(Указ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Президента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дополнительных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мерах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государственной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поддержки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инвалидов»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2.10.1992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1157).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3.6.2.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независимо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собственности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ведомственной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принадлежности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3.6.3.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в</w:t>
      </w:r>
      <w:proofErr w:type="gramEnd"/>
      <w:r w:rsidRPr="00255702">
        <w:rPr>
          <w:rFonts w:eastAsia="Calibri"/>
          <w:kern w:val="2"/>
          <w:sz w:val="28"/>
          <w:szCs w:val="28"/>
        </w:rPr>
        <w:t>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условиях</w:t>
      </w:r>
      <w:proofErr w:type="gramEnd"/>
      <w:r w:rsidRPr="00255702">
        <w:rPr>
          <w:rFonts w:eastAsia="Calibri"/>
          <w:kern w:val="2"/>
          <w:sz w:val="28"/>
          <w:szCs w:val="28"/>
        </w:rPr>
        <w:t>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условиях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условиях</w:t>
      </w:r>
      <w:proofErr w:type="gramEnd"/>
      <w:r w:rsidRPr="00255702">
        <w:rPr>
          <w:rFonts w:eastAsia="Calibri"/>
          <w:kern w:val="2"/>
          <w:sz w:val="28"/>
          <w:szCs w:val="28"/>
        </w:rPr>
        <w:t>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3.6.4.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Информация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должна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размещена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стендах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3.6.5.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Плановая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прикрепления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очереди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документ,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подтверждающий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льготную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регистратура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организует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запись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очереди.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дополнительных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манипуляций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гражданину,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выдает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гражданину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пометкой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первоочередном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3.6.6.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прикрепления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организуют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льготных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пункте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настоящего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Порядка</w:t>
      </w:r>
      <w:r w:rsidR="006D47C4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динамическое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3.6.7.</w:t>
      </w:r>
      <w:r w:rsidR="00591C04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Предоставление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плановой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очередности.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принимает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лечащего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заведующего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отделением,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делается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запись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ожидания.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3.6.8.</w:t>
      </w:r>
      <w:r w:rsidR="00591C04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направляет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591C04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где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вопроса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вопроса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предоставлении.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3.6.9.</w:t>
      </w:r>
      <w:r w:rsidR="00591C04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случае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обращения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нескольких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имеющих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внеочередное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оказание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плановая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оказывается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591C04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порядке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поступления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обращений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этих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3.6.10.</w:t>
      </w:r>
      <w:r w:rsidR="00591C04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Контроль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внеочередным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руководителями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6D47C4">
        <w:rPr>
          <w:rFonts w:eastAsia="Calibri"/>
          <w:kern w:val="2"/>
          <w:sz w:val="28"/>
          <w:szCs w:val="28"/>
        </w:rPr>
        <w:t xml:space="preserve"> государственных гарантий</w:t>
      </w:r>
      <w:r w:rsidRPr="00255702">
        <w:rPr>
          <w:rFonts w:eastAsia="Calibri"/>
          <w:kern w:val="2"/>
          <w:sz w:val="28"/>
          <w:szCs w:val="28"/>
        </w:rPr>
        <w:t>.</w:t>
      </w:r>
    </w:p>
    <w:p w:rsidR="00E06DC8" w:rsidRDefault="00E06DC8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препаратами,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донорской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кровью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компонентами,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специализированными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3.7.1.</w:t>
      </w:r>
      <w:r w:rsidR="000D4697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всех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приобретаются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личные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используемых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процессе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манипуляций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входящих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важнейших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входящими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важнейших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допускается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индивидуальной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непереносимости,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3.7.2.</w:t>
      </w:r>
      <w:r w:rsidR="000D4697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Лекарственное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отказавшихся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пунктом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статьи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6.2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17.07.1999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178-ФЗ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р</w:t>
      </w:r>
      <w:r w:rsidRPr="00255702">
        <w:rPr>
          <w:rFonts w:eastAsia="Calibri"/>
          <w:kern w:val="2"/>
          <w:sz w:val="28"/>
          <w:szCs w:val="28"/>
        </w:rPr>
        <w:t>аспоряжением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30.12.2014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2782-р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важнейших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минимального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ассортимента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р</w:t>
      </w:r>
      <w:r w:rsidRPr="00255702">
        <w:rPr>
          <w:rFonts w:eastAsia="Calibri"/>
          <w:kern w:val="2"/>
          <w:sz w:val="28"/>
          <w:szCs w:val="28"/>
        </w:rPr>
        <w:t>аспоряжением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29.12.2014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2762-р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имплантируемых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изделий,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набора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входящими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р</w:t>
      </w:r>
      <w:r w:rsidRPr="00255702">
        <w:rPr>
          <w:rFonts w:eastAsia="Calibri"/>
          <w:kern w:val="2"/>
          <w:sz w:val="28"/>
          <w:szCs w:val="28"/>
        </w:rPr>
        <w:t>аспоряжением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РФ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14.10.2015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2052-р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детей-инвалидов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09.01.2007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детей-инвалидов,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(фельдшера)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дополнительной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Лекарственное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обеспечение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амбулаторном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следующих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категорий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реабилитированные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лица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признанные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пострадавшими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политических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репрессий;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лица,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проработавшие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тылу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период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июня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1941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г.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9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1945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г.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D4697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менее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шести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месяцев,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исключая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период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работы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временно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оккупированных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территориях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СССР,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либо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проработавшие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менее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шести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месяцев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награжденные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lastRenderedPageBreak/>
        <w:t>орденами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медалями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СССР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самоотверженный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годы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Великой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Отечественной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войны</w:t>
      </w:r>
      <w:r w:rsidR="00207634">
        <w:rPr>
          <w:kern w:val="2"/>
          <w:sz w:val="28"/>
          <w:szCs w:val="28"/>
          <w:lang w:eastAsia="en-US"/>
        </w:rPr>
        <w:t>;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осуществляется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изделиями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назначения,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входящими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Перечень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назначения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D4697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утвержденный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постановлением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Правительства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</w:t>
      </w:r>
      <w:r w:rsidR="00207634">
        <w:rPr>
          <w:kern w:val="2"/>
          <w:sz w:val="28"/>
          <w:szCs w:val="28"/>
          <w:lang w:eastAsia="en-US"/>
        </w:rPr>
        <w:t>остовской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207634">
        <w:rPr>
          <w:kern w:val="2"/>
          <w:sz w:val="28"/>
          <w:szCs w:val="28"/>
          <w:lang w:eastAsia="en-US"/>
        </w:rPr>
        <w:t xml:space="preserve">области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27.08.2015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0D4697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  <w:lang w:eastAsia="en-US"/>
        </w:rPr>
        <w:t>532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D4697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«Об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утверждении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Перечня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D4697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питания»,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рецептам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D4697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пятидесятипроцентной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скидкой.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Лекарственное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обеспечение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амбулаторном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следующих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категорий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дети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первых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трех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жизни,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многодетных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семей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возрасте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6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лет;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отдельные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группы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страдающих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гельминтозами;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граждане,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страдающие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следующими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заболеваниями: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детские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церебральные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параличи,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гепатоцеребральная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дистрофия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фенилкетонурия</w:t>
      </w:r>
      <w:proofErr w:type="spellEnd"/>
      <w:r w:rsidRPr="00255702">
        <w:rPr>
          <w:kern w:val="2"/>
          <w:sz w:val="28"/>
          <w:szCs w:val="28"/>
          <w:lang w:eastAsia="en-US"/>
        </w:rPr>
        <w:t>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муковисцидоз</w:t>
      </w:r>
      <w:proofErr w:type="spellEnd"/>
      <w:r w:rsidRPr="00255702">
        <w:rPr>
          <w:kern w:val="2"/>
          <w:sz w:val="28"/>
          <w:szCs w:val="28"/>
          <w:lang w:eastAsia="en-US"/>
        </w:rPr>
        <w:t>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острая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перемежающаяся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порфирия</w:t>
      </w:r>
      <w:proofErr w:type="spellEnd"/>
      <w:r w:rsidRPr="00255702">
        <w:rPr>
          <w:kern w:val="2"/>
          <w:sz w:val="28"/>
          <w:szCs w:val="28"/>
          <w:lang w:eastAsia="en-US"/>
        </w:rPr>
        <w:t>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СПИД,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ВИЧ-инфекция,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онкологические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гематологические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лучевая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болезнь,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лепра,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туберкулез,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тяжелая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форма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бруцеллеза,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системные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хронические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тяжелые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кожи,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бронхиальная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астма,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ревматизм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ревматоидный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артрит,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системная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(острая)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красная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волчанка,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анкилозирующий</w:t>
      </w:r>
      <w:proofErr w:type="spell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спондилоартрит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(болезнь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Бехтерева),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инфаркт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миокарда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(первые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шесть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месяцев),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состояние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после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протезированию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клапанов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сердца,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пересадка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органов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тканей,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диабет,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гипофизарный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нанизм,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преждевременное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половое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развитие,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рассеянный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склероз,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миастения,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миопатия,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мозжечковая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атаксия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Мари,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болезнь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Паркинсона,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хронические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урологические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сифилис,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глаукома,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катаракта,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Аддисонова</w:t>
      </w:r>
      <w:proofErr w:type="spell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болезнь,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шизофрения,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эпилепсия</w:t>
      </w:r>
      <w:r w:rsidR="00207634">
        <w:rPr>
          <w:kern w:val="2"/>
          <w:sz w:val="28"/>
          <w:szCs w:val="28"/>
          <w:lang w:eastAsia="en-US"/>
        </w:rPr>
        <w:t>;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осуществляется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изделиями,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входящими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Перечень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назначения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утвержденный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постановлением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Правительства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Ростовской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области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27.08.2015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0D4697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  <w:lang w:eastAsia="en-US"/>
        </w:rPr>
        <w:t>532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D4697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«Об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утверждении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Перечня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питания»,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рецептам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бесплатно.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Лекарственное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обеспечение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страдающих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заболеваниями,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включенными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Перечень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жизнеугрожающих</w:t>
      </w:r>
      <w:proofErr w:type="spell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хронических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прогрессирующих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редких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</w:t>
      </w:r>
      <w:proofErr w:type="spellStart"/>
      <w:r w:rsidRPr="00255702">
        <w:rPr>
          <w:kern w:val="2"/>
          <w:sz w:val="28"/>
          <w:szCs w:val="28"/>
          <w:lang w:eastAsia="en-US"/>
        </w:rPr>
        <w:t>орфанных</w:t>
      </w:r>
      <w:proofErr w:type="spellEnd"/>
      <w:r w:rsidRPr="00255702">
        <w:rPr>
          <w:kern w:val="2"/>
          <w:sz w:val="28"/>
          <w:szCs w:val="28"/>
          <w:lang w:eastAsia="en-US"/>
        </w:rPr>
        <w:t>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приводящих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сокращению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продолжительности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жизни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инвалидности,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утвержденный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Постановлением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Правительства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26.04.2012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403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порядке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ведения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регистра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лиц,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страдающих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жизнеугрожающими</w:t>
      </w:r>
      <w:proofErr w:type="spell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хроническими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прогрессирующими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редкими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</w:t>
      </w:r>
      <w:proofErr w:type="spellStart"/>
      <w:r w:rsidRPr="00255702">
        <w:rPr>
          <w:kern w:val="2"/>
          <w:sz w:val="28"/>
          <w:szCs w:val="28"/>
          <w:lang w:eastAsia="en-US"/>
        </w:rPr>
        <w:t>орфанными</w:t>
      </w:r>
      <w:proofErr w:type="spellEnd"/>
      <w:r w:rsidRPr="00255702">
        <w:rPr>
          <w:kern w:val="2"/>
          <w:sz w:val="28"/>
          <w:szCs w:val="28"/>
          <w:lang w:eastAsia="en-US"/>
        </w:rPr>
        <w:t>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заболеваниями,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приводящими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сокращению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продолжительности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жизни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граждан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или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инвалидности,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его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регионального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сегмента»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(далее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–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Постановление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403)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амбулаторном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lastRenderedPageBreak/>
        <w:t>лечении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осуществляется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рецептам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врача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бесплатно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зарегистрированными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установленном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порядке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территории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для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Перечень,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утвержденный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Постановлением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403,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соответствии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стандартами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наличии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показаний.</w:t>
      </w:r>
      <w:proofErr w:type="gramEnd"/>
    </w:p>
    <w:p w:rsidR="00F81491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Назначение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выписывание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льготным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выписки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льготного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(фельдшеру)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главного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аптечными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учреждениями.</w:t>
      </w:r>
    </w:p>
    <w:p w:rsidR="00E06DC8" w:rsidRPr="00255702" w:rsidRDefault="00E06DC8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496D52">
        <w:rPr>
          <w:kern w:val="2"/>
          <w:sz w:val="28"/>
          <w:szCs w:val="28"/>
          <w:lang w:eastAsia="en-US"/>
        </w:rPr>
        <w:t xml:space="preserve">Перечень </w:t>
      </w:r>
      <w:r w:rsidRPr="00496D52">
        <w:rPr>
          <w:kern w:val="2"/>
          <w:sz w:val="28"/>
          <w:szCs w:val="28"/>
        </w:rPr>
        <w:t>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изделия медицинского назначения отпускаются по рецептам врачей бесплатно, а также в соответствии с перечнем групп населения, при амбулаторном лечении которых лекарственные средства и изделия медицинского назначения отпускаются по рецептам врачей с 50-процентной скидкой</w:t>
      </w:r>
      <w:r>
        <w:rPr>
          <w:kern w:val="2"/>
          <w:sz w:val="28"/>
          <w:szCs w:val="28"/>
        </w:rPr>
        <w:t>,</w:t>
      </w:r>
      <w:r w:rsidRPr="00496D52">
        <w:rPr>
          <w:kern w:val="2"/>
          <w:sz w:val="28"/>
          <w:szCs w:val="28"/>
        </w:rPr>
        <w:t xml:space="preserve"> приведен в приложении к Территориальной программе</w:t>
      </w:r>
      <w:proofErr w:type="gramEnd"/>
      <w:r w:rsidRPr="00496D52">
        <w:rPr>
          <w:kern w:val="2"/>
          <w:sz w:val="28"/>
          <w:szCs w:val="28"/>
        </w:rPr>
        <w:t xml:space="preserve"> государственных гарантий</w:t>
      </w:r>
      <w:r w:rsidRPr="00496D52">
        <w:rPr>
          <w:kern w:val="2"/>
          <w:sz w:val="28"/>
          <w:szCs w:val="28"/>
          <w:lang w:eastAsia="en-US"/>
        </w:rPr>
        <w:t>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3.7.3.</w:t>
      </w:r>
      <w:r w:rsidR="000D4697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всех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690005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входящими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важнейших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имплантируемых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входящими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важнейших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имплантируемых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допускается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индивидуальной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непереносимости,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3.7.4.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важнейших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показаний.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Лекарственная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сверх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предусмотренной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3.7.5.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донорской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компонентами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3.7.6.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Бесплатное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психиатрических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(психоневрологических)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фтизиатрических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финансируемых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(отделение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онкологии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гематологии)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«Областная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больница».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Больные,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роженицы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родильницы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физиологическими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пределах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заложенных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тарифы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затрат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койко-день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финансировании.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расширенному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рациону,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стационарах,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указанных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предыдущем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абзаце,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хозяйствующих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субъектов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</w:t>
      </w:r>
      <w:proofErr w:type="gramStart"/>
      <w:r w:rsidRPr="00255702">
        <w:rPr>
          <w:rFonts w:eastAsia="Calibri"/>
          <w:kern w:val="2"/>
          <w:sz w:val="28"/>
          <w:szCs w:val="28"/>
        </w:rPr>
        <w:t>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</w:t>
      </w:r>
      <w:proofErr w:type="gramEnd"/>
      <w:r w:rsidRPr="00255702">
        <w:rPr>
          <w:rFonts w:eastAsia="Calibri"/>
          <w:kern w:val="2"/>
          <w:sz w:val="28"/>
          <w:szCs w:val="28"/>
        </w:rPr>
        <w:t>аждан.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0D4697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3.8.1.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C273B6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осуществляются: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</w:t>
      </w:r>
      <w:proofErr w:type="gramStart"/>
      <w:r w:rsidRPr="00255702">
        <w:rPr>
          <w:rFonts w:eastAsia="Calibri"/>
          <w:kern w:val="2"/>
          <w:sz w:val="28"/>
          <w:szCs w:val="28"/>
        </w:rPr>
        <w:t>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взр</w:t>
      </w:r>
      <w:proofErr w:type="gramEnd"/>
      <w:r w:rsidRPr="00255702">
        <w:rPr>
          <w:rFonts w:eastAsia="Calibri"/>
          <w:kern w:val="2"/>
          <w:sz w:val="28"/>
          <w:szCs w:val="28"/>
        </w:rPr>
        <w:t>ослого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21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старше),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неработающих,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ежегодная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ситуации,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пребывающих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господдержки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детства;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ежегодная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оставшихся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усыновленных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(удочеренных),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принятых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опеку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(попечительство),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семью;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ежегодные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несовершеннолетних,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них;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боевых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увечья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причин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(кроме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наступила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противоправных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действий),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лиц,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награжденных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знаком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«Жителю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блокадного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Ленинграда»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признанных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общего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трудового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увечья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других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причин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(кроме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лиц,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инвалидность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которых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наступила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противоправных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действий</w:t>
      </w:r>
      <w:proofErr w:type="gramEnd"/>
      <w:r w:rsidRPr="00255702">
        <w:rPr>
          <w:rFonts w:eastAsia="Calibri"/>
          <w:kern w:val="2"/>
          <w:sz w:val="28"/>
          <w:szCs w:val="28"/>
          <w:lang w:eastAsia="en-US"/>
        </w:rPr>
        <w:t>),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несовершеннолетних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узников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концлагерей,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гетто,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принудительного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созданных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фашистами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союзниками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В</w:t>
      </w:r>
      <w:r w:rsidRPr="00255702">
        <w:rPr>
          <w:rFonts w:eastAsia="Calibri"/>
          <w:kern w:val="2"/>
          <w:sz w:val="28"/>
          <w:szCs w:val="28"/>
        </w:rPr>
        <w:t>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мировой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признанных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увечья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наступила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противоправных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3.8.2.</w:t>
      </w:r>
      <w:r w:rsidR="000D4697">
        <w:rPr>
          <w:rFonts w:eastAsia="Calibri"/>
          <w:kern w:val="2"/>
          <w:sz w:val="28"/>
          <w:szCs w:val="28"/>
        </w:rPr>
        <w:t> </w:t>
      </w:r>
      <w:proofErr w:type="gramStart"/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территориально-участковому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принципу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(прикрепления).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ситуации,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пребывающих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господдержки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детства,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оставшихся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усыновленных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(удочеренных),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принятых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опеку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(попечительство),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принципу,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(мобильный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модуль,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врачей-специалистов).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3.8.3.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врачами-терапевтами,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функциональных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(кабинетах)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кабинетах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(отделениях)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поликлиник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(врачебных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врачебной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практики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(семейной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медицины),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пунктов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преимущественным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проживанием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старше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трудоспособного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либо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расположенных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значительном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удалении.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3.8.4.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выполняемых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клинико-лабораторных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лабораторно-диагностических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(фельдшерами/акушерками)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определяется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зависимости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гражданина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утверждается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3.8.5.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нормативно-правовыми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3.8.6.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Сроки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регламентируются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3.8.7.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Кратность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нормативно-правовыми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определенных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</w:t>
      </w:r>
      <w:proofErr w:type="gramStart"/>
      <w:r w:rsidRPr="00255702">
        <w:rPr>
          <w:rFonts w:eastAsia="Calibri"/>
          <w:kern w:val="2"/>
          <w:sz w:val="28"/>
          <w:szCs w:val="28"/>
        </w:rPr>
        <w:t>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взр</w:t>
      </w:r>
      <w:proofErr w:type="gramEnd"/>
      <w:r w:rsidRPr="00255702">
        <w:rPr>
          <w:rFonts w:eastAsia="Calibri"/>
          <w:kern w:val="2"/>
          <w:sz w:val="28"/>
          <w:szCs w:val="28"/>
        </w:rPr>
        <w:t>ослого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(граждане,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текущем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исполнится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кратностью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года);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инвалидов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боевых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Великой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Отечественной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увечья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(кроме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наступила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противоправных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действий),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лиц,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награжденных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знаком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«Жителю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блокадного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Ленинграда»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признанных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общего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трудового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увечья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других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причин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(кроме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лиц,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инвалидность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которых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наступила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их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противоправных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  <w:lang w:eastAsia="en-US"/>
        </w:rPr>
        <w:t>действий),</w:t>
      </w:r>
      <w:r w:rsidR="00255702" w:rsidRPr="00255702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бывших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несовершеннолетних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узников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концлагерей,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гетто,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принудительного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созданных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фашистами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союзниками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В</w:t>
      </w:r>
      <w:r w:rsidRPr="00255702">
        <w:rPr>
          <w:rFonts w:eastAsia="Calibri"/>
          <w:kern w:val="2"/>
          <w:sz w:val="28"/>
          <w:szCs w:val="28"/>
        </w:rPr>
        <w:t>торой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мировой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войны,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признанных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увечья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наступила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вследствие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противоправных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ежегодно,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зависимости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возраста;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диспансеризация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пребывающих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ситуации,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оставшихся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усыновленных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(удочеренных),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принятых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опеку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(попечительство),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ежегодно.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3.8.8.</w:t>
      </w:r>
      <w:r w:rsidR="000D4697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Ежегодные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проводятся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17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включительно.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несовершеннолетних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регламентируется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проводятся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врачами-педиатрами,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участковыми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врачами-педиатрами,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функциональных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кабинетах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(отделениях)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дошкольных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(школы),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врачей-специалистов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выполняемых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клинико-лабораторных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лабораторно-диагностических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врачами-специалистами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3.9.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Высокотехнологичная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являющаяся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себя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сложных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уникальных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ресурсоемких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научно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эффективностью,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клеточных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роботизированной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техники,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генной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инженерии,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разработанных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достижений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смежных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отраслей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науки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техники.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Высокотехнологичная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являющаяся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содержит,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источники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3.10.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вспомогательных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(экстракорпорального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оплодотворения)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вспомогательных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(экстракорпорального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оплодотворения,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различных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бесплодия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(трубном,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эндокринном,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иммунологическом,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мужском),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вспомогательных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внесенных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п</w:t>
      </w:r>
      <w:r w:rsidRPr="00255702">
        <w:rPr>
          <w:rFonts w:eastAsia="Calibri"/>
          <w:kern w:val="2"/>
          <w:sz w:val="28"/>
          <w:szCs w:val="28"/>
        </w:rPr>
        <w:t>остановлением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D4697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являющихся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ограничениями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противопоказаниями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приказом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августа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г.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107н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использования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вспомогательных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противопоказаниях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ограничениях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применению».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Правом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могут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воспользоваться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возраста,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постоянно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проживающие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двух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году.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Направление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этап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осуществляющие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специализированную,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высокотехнологичную,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бесплодия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вспомогательных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(ЭКО),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3.11.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гражданам,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нуждающимся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заместительной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почечной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терапии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Направление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получение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процедур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гемодиализа,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перитонеального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диализа,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отбору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Настоящие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постоянно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проживающим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субъектов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находящимся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нуждающимся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заместительной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почечной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терапии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гемодиализа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связи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почечной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недостаточности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3678A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ХПН).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3.12.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осуществляемых</w:t>
      </w:r>
      <w:proofErr w:type="gramEnd"/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E3678A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Профилактика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E3678A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комплекс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сохранение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укрепление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себя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предупреждение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возникновения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возникновения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устранение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влияния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факторов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обитания.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Приоритет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сфере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охраны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обеспечивается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путем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следующим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направлениям: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3.12.1.</w:t>
      </w:r>
      <w:r w:rsidR="00F62F8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Разработка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снижения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потребления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алкоголя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табака,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предупреждения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борьбы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немедицинским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потреблением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наркотических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психотропных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веществ: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активизация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ц</w:t>
      </w:r>
      <w:r w:rsidRPr="00255702">
        <w:rPr>
          <w:rFonts w:eastAsia="Calibri"/>
          <w:kern w:val="2"/>
          <w:sz w:val="28"/>
          <w:szCs w:val="28"/>
        </w:rPr>
        <w:t>ентров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взрослых,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кабинетов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школах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путем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просвещения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детского,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факторах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риска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вреде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употребления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табака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злоупотребления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алкоголем,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употребления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наркотических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психотропных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веществ,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мотивирование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ответственности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информирование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предотвращению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мотивированию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(разработка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материалов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факторам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риска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прохождения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осмотров;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привлечению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внимания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жизни;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пропаганда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массовой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учреждениях);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мониторинга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распространенности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вредных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привычек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</w:t>
      </w:r>
      <w:proofErr w:type="spellStart"/>
      <w:r w:rsidRPr="00255702">
        <w:rPr>
          <w:rFonts w:eastAsia="Calibri"/>
          <w:kern w:val="2"/>
          <w:sz w:val="28"/>
          <w:szCs w:val="28"/>
        </w:rPr>
        <w:t>табакокурения</w:t>
      </w:r>
      <w:proofErr w:type="spellEnd"/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употребления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алкоголя,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токсических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наркотических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социологического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опроса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молодежи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проблемам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наркомании;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отказе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потребления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алкоголя,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табака,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снижении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избыточной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массы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тела,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рационального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коррекции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гиперлипидемии</w:t>
      </w:r>
      <w:proofErr w:type="spellEnd"/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оптимизации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физической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активности;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оценке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функционального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организма,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коррекции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факторов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риска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неинфекционных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посещении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ц</w:t>
      </w:r>
      <w:r w:rsidRPr="00255702">
        <w:rPr>
          <w:rFonts w:eastAsia="Calibri"/>
          <w:kern w:val="2"/>
          <w:sz w:val="28"/>
          <w:szCs w:val="28"/>
        </w:rPr>
        <w:t>ентров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кабинетах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профилактики);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поддержка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инициатив,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укрепление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привлечение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бизнеса,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очередь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производящего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товары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связанные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здоровьем.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3.12.2.</w:t>
      </w:r>
      <w:r w:rsidR="00F62F8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Осуществление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санитарно</w:t>
      </w:r>
      <w:r w:rsidR="00207634">
        <w:rPr>
          <w:rFonts w:eastAsia="Calibri"/>
          <w:kern w:val="2"/>
          <w:sz w:val="28"/>
          <w:szCs w:val="28"/>
        </w:rPr>
        <w:t>-</w:t>
      </w:r>
      <w:r w:rsidRPr="00255702">
        <w:rPr>
          <w:rFonts w:eastAsia="Calibri"/>
          <w:kern w:val="2"/>
          <w:sz w:val="28"/>
          <w:szCs w:val="28"/>
        </w:rPr>
        <w:t>противоэпидемических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(профилактических)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прививок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календаря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прививок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эпидемическим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показаниям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предварительным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аллергодиагностики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исполнительной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сфере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контактировавших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инфекционными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F62F8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инкубационного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стандартами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документами;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дезинфекция,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дезинсекция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дератизация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помещениях,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проживают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инфекционными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и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где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сохраняются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возникновения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инфекционных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обработка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обращаемости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дезинфекционные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(лиц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жительства);</w:t>
      </w:r>
      <w:r w:rsidR="00F62F85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незащищенного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информирование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через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массовой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возможности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представляющих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опасность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окружающих,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осуществляемое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ежегодных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статистических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данных,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информирование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угрозе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возникновения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и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возникновении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эпидемий.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3.12.3.</w:t>
      </w:r>
      <w:r w:rsidR="00F62F8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Осуществление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предупреждению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предупреждению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борьбе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ними: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профилактические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туберкулеза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F62F8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проживающих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аллергодиагностика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туберкулеза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(проба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Манту)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17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(включительно);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ВИЧ-инфекции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вирусных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гепатитов</w:t>
      </w:r>
      <w:proofErr w:type="gramStart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документами),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совершенствование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противодействия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распространению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этих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взрослого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целевых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школьников,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молодежи;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неонатального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скрининга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наследственные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врожденные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(адреногенитальный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синдром,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галактоземию</w:t>
      </w:r>
      <w:proofErr w:type="spellEnd"/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врожденный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гипотиреоз,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муковисцидоз</w:t>
      </w:r>
      <w:proofErr w:type="spellEnd"/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фенилкетонурию</w:t>
      </w:r>
      <w:proofErr w:type="spellEnd"/>
      <w:r w:rsidRPr="00255702">
        <w:rPr>
          <w:rFonts w:eastAsia="Calibri"/>
          <w:kern w:val="2"/>
          <w:sz w:val="28"/>
          <w:szCs w:val="28"/>
        </w:rPr>
        <w:t>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своевременного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тяжелых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последствий,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снижения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младенческой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смертности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F62F8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заболеваниями.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Неонатальный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скрининг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наследственных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врожденных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охватом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менее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95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процентов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F62F8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нарушений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слуха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новорожденных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реабилитации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кохлеарной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имплантации)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снижения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аудиологический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скрининг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охватом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менее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95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процентов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</w:t>
      </w:r>
      <w:r w:rsidR="00207634">
        <w:rPr>
          <w:rFonts w:eastAsia="Calibri"/>
          <w:kern w:val="2"/>
          <w:sz w:val="28"/>
          <w:szCs w:val="28"/>
        </w:rPr>
        <w:t xml:space="preserve">оссийской </w:t>
      </w:r>
      <w:r w:rsidRPr="00255702">
        <w:rPr>
          <w:rFonts w:eastAsia="Calibri"/>
          <w:kern w:val="2"/>
          <w:sz w:val="28"/>
          <w:szCs w:val="28"/>
        </w:rPr>
        <w:t>Ф</w:t>
      </w:r>
      <w:r w:rsidR="00207634">
        <w:rPr>
          <w:rFonts w:eastAsia="Calibri"/>
          <w:kern w:val="2"/>
          <w:sz w:val="28"/>
          <w:szCs w:val="28"/>
        </w:rPr>
        <w:t>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  <w:proofErr w:type="gramEnd"/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пренатальной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(дородовой)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биохимического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скрининга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женщин.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раннего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нарушений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плода,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принятия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прерывании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патологической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дальнейшем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сопровождении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выявленной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патологией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плода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пренатальная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(дородовая)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нарушений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ребенка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женщин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3.12.4.</w:t>
      </w:r>
      <w:r w:rsidR="00F62F8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F62F8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осмотров,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профилактические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17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(включительно)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диспансерное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беременных;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различных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пребывающих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находящихся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ситуации;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детей-сирот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оставшихся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родителей,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усыновленных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(удочеренных),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принятых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опеку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(попечительство),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F62F85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приемную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патронатную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семью;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студентов,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расположенных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определенных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</w:t>
      </w:r>
      <w:proofErr w:type="gramStart"/>
      <w:r w:rsidRPr="00255702">
        <w:rPr>
          <w:rFonts w:eastAsia="Calibri"/>
          <w:kern w:val="2"/>
          <w:sz w:val="28"/>
          <w:szCs w:val="28"/>
        </w:rPr>
        <w:t>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взр</w:t>
      </w:r>
      <w:proofErr w:type="gramEnd"/>
      <w:r w:rsidRPr="00255702">
        <w:rPr>
          <w:rFonts w:eastAsia="Calibri"/>
          <w:kern w:val="2"/>
          <w:sz w:val="28"/>
          <w:szCs w:val="28"/>
        </w:rPr>
        <w:t>ослого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07634">
        <w:rPr>
          <w:rFonts w:eastAsia="Calibri"/>
          <w:kern w:val="2"/>
          <w:sz w:val="28"/>
          <w:szCs w:val="28"/>
        </w:rPr>
        <w:t>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ц</w:t>
      </w:r>
      <w:r w:rsidRPr="00255702">
        <w:rPr>
          <w:rFonts w:eastAsia="Calibri"/>
          <w:kern w:val="2"/>
          <w:sz w:val="28"/>
          <w:szCs w:val="28"/>
        </w:rPr>
        <w:t>ентрах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созданных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базе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диспансерное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страдающих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снижения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рецидивов,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осложнений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инвалидизации</w:t>
      </w:r>
      <w:proofErr w:type="spellEnd"/>
      <w:r w:rsidRPr="00255702">
        <w:rPr>
          <w:rFonts w:eastAsia="Calibri"/>
          <w:kern w:val="2"/>
          <w:sz w:val="28"/>
          <w:szCs w:val="28"/>
        </w:rPr>
        <w:t>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профилактические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исследования),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выезжающих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летние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оздоровительные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лагеря,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санатории,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пансионаты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оздоровительные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обучающихся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общеобразовательных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учебные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заведения.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3.12.5.</w:t>
      </w:r>
      <w:r w:rsidR="00F62F85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Осуществление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сохранению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процессе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обучения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Федерации: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препятствующего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поступлению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документами;</w:t>
      </w:r>
    </w:p>
    <w:p w:rsidR="00F81491" w:rsidRPr="00255702" w:rsidRDefault="00F81491" w:rsidP="008C3AC7">
      <w:pPr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осмотры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допуска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занятиям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физкультурой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спортом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подростков,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учащихся,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пенсионеров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инвалидов.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07634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</w:p>
    <w:p w:rsidR="00F81491" w:rsidRDefault="00F81491" w:rsidP="008C3AC7">
      <w:pPr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Перечень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участвующих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реализации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94B38">
        <w:rPr>
          <w:kern w:val="2"/>
          <w:sz w:val="28"/>
          <w:szCs w:val="28"/>
          <w:lang w:eastAsia="en-US"/>
        </w:rPr>
        <w:t>Т</w:t>
      </w:r>
      <w:r w:rsidRPr="00255702">
        <w:rPr>
          <w:kern w:val="2"/>
          <w:sz w:val="28"/>
          <w:szCs w:val="28"/>
          <w:lang w:eastAsia="en-US"/>
        </w:rPr>
        <w:t>ерриториальной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программы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государственных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гарантий,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числе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207634">
        <w:rPr>
          <w:kern w:val="2"/>
          <w:sz w:val="28"/>
          <w:szCs w:val="28"/>
          <w:lang w:eastAsia="en-US"/>
        </w:rPr>
        <w:t>Т</w:t>
      </w:r>
      <w:r w:rsidRPr="00255702">
        <w:rPr>
          <w:kern w:val="2"/>
          <w:sz w:val="28"/>
          <w:szCs w:val="28"/>
          <w:lang w:eastAsia="en-US"/>
        </w:rPr>
        <w:t>ерриториальной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программы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обязательного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страхования,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приведен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таблице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07634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3.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</w:p>
    <w:p w:rsidR="0078117C" w:rsidRPr="00255702" w:rsidRDefault="0078117C" w:rsidP="008C3AC7">
      <w:pPr>
        <w:ind w:firstLine="709"/>
        <w:jc w:val="both"/>
        <w:rPr>
          <w:kern w:val="2"/>
          <w:sz w:val="28"/>
          <w:szCs w:val="28"/>
          <w:lang w:eastAsia="en-US"/>
        </w:rPr>
      </w:pPr>
    </w:p>
    <w:p w:rsidR="00F81491" w:rsidRPr="00255702" w:rsidRDefault="00F81491" w:rsidP="008C3AC7">
      <w:pPr>
        <w:ind w:firstLine="708"/>
        <w:jc w:val="right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Таблица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F62F85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3</w:t>
      </w:r>
    </w:p>
    <w:p w:rsidR="0078117C" w:rsidRDefault="0078117C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</w:p>
    <w:p w:rsidR="00207634" w:rsidRDefault="00F81491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П</w:t>
      </w:r>
      <w:r w:rsidR="00207634">
        <w:rPr>
          <w:kern w:val="2"/>
          <w:sz w:val="28"/>
          <w:szCs w:val="28"/>
          <w:lang w:eastAsia="en-US"/>
        </w:rPr>
        <w:t>ЕРЕЧЕНЬ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</w:p>
    <w:p w:rsidR="00207634" w:rsidRDefault="00F81491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медицинских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участвующих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реализации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</w:p>
    <w:p w:rsidR="00F81491" w:rsidRPr="00255702" w:rsidRDefault="00094B38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  <w:r>
        <w:rPr>
          <w:kern w:val="2"/>
          <w:sz w:val="28"/>
          <w:szCs w:val="28"/>
          <w:lang w:eastAsia="en-US"/>
        </w:rPr>
        <w:t>Т</w:t>
      </w:r>
      <w:r w:rsidR="00F81491" w:rsidRPr="00255702">
        <w:rPr>
          <w:kern w:val="2"/>
          <w:sz w:val="28"/>
          <w:szCs w:val="28"/>
          <w:lang w:eastAsia="en-US"/>
        </w:rPr>
        <w:t>ерриториальной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программы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государственных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гарантий,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том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числе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207634">
        <w:rPr>
          <w:kern w:val="2"/>
          <w:sz w:val="28"/>
          <w:szCs w:val="28"/>
          <w:lang w:eastAsia="en-US"/>
        </w:rPr>
        <w:t>Т</w:t>
      </w:r>
      <w:r w:rsidR="00F81491" w:rsidRPr="00255702">
        <w:rPr>
          <w:kern w:val="2"/>
          <w:sz w:val="28"/>
          <w:szCs w:val="28"/>
          <w:lang w:eastAsia="en-US"/>
        </w:rPr>
        <w:t>ерриториальной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программы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обязательного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F81491" w:rsidRPr="00255702">
        <w:rPr>
          <w:kern w:val="2"/>
          <w:sz w:val="28"/>
          <w:szCs w:val="28"/>
          <w:lang w:eastAsia="en-US"/>
        </w:rPr>
        <w:t>страхования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</w:p>
    <w:p w:rsidR="00F81491" w:rsidRPr="00255702" w:rsidRDefault="00255702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 xml:space="preserve"> 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39"/>
        <w:gridCol w:w="7256"/>
        <w:gridCol w:w="1808"/>
      </w:tblGrid>
      <w:tr w:rsidR="0040647C" w:rsidRPr="00255702" w:rsidTr="00207634">
        <w:tc>
          <w:tcPr>
            <w:tcW w:w="739" w:type="dxa"/>
          </w:tcPr>
          <w:p w:rsidR="00F81491" w:rsidRPr="00255702" w:rsidRDefault="00F81491" w:rsidP="008C3AC7">
            <w:pPr>
              <w:ind w:left="133"/>
              <w:rPr>
                <w:kern w:val="2"/>
                <w:sz w:val="28"/>
                <w:szCs w:val="28"/>
                <w:lang w:val="en-US" w:eastAsia="en-US"/>
              </w:rPr>
            </w:pPr>
            <w:r w:rsidRPr="00255702">
              <w:rPr>
                <w:kern w:val="2"/>
                <w:sz w:val="28"/>
                <w:szCs w:val="28"/>
                <w:lang w:val="en-US"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val="en-US"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val="en-US" w:eastAsia="en-US"/>
              </w:rPr>
              <w:t>п/п</w:t>
            </w:r>
          </w:p>
        </w:tc>
        <w:tc>
          <w:tcPr>
            <w:tcW w:w="7256" w:type="dxa"/>
          </w:tcPr>
          <w:p w:rsidR="00F81491" w:rsidRPr="00F62F85" w:rsidRDefault="00F81491" w:rsidP="008C3AC7">
            <w:pPr>
              <w:jc w:val="center"/>
              <w:rPr>
                <w:sz w:val="28"/>
                <w:szCs w:val="28"/>
              </w:rPr>
            </w:pPr>
            <w:r w:rsidRPr="00F62F85">
              <w:rPr>
                <w:sz w:val="28"/>
                <w:szCs w:val="28"/>
              </w:rPr>
              <w:t>Наименование</w:t>
            </w:r>
            <w:r w:rsidR="00255702" w:rsidRPr="00F62F85">
              <w:rPr>
                <w:sz w:val="28"/>
                <w:szCs w:val="28"/>
              </w:rPr>
              <w:t xml:space="preserve"> </w:t>
            </w:r>
            <w:r w:rsidRPr="00F62F85">
              <w:rPr>
                <w:sz w:val="28"/>
                <w:szCs w:val="28"/>
              </w:rPr>
              <w:t>медицинской</w:t>
            </w:r>
            <w:r w:rsidR="00255702" w:rsidRPr="00F62F85">
              <w:rPr>
                <w:sz w:val="28"/>
                <w:szCs w:val="28"/>
              </w:rPr>
              <w:t xml:space="preserve"> </w:t>
            </w:r>
            <w:r w:rsidRPr="00F62F85">
              <w:rPr>
                <w:sz w:val="28"/>
                <w:szCs w:val="28"/>
              </w:rPr>
              <w:t>организации</w:t>
            </w:r>
          </w:p>
        </w:tc>
        <w:tc>
          <w:tcPr>
            <w:tcW w:w="1808" w:type="dxa"/>
          </w:tcPr>
          <w:p w:rsidR="00F81491" w:rsidRPr="00255702" w:rsidRDefault="00F81491" w:rsidP="008C3AC7">
            <w:pPr>
              <w:ind w:left="212" w:right="215" w:hanging="1"/>
              <w:jc w:val="center"/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Осущест</w:t>
            </w:r>
            <w:r w:rsidR="00207634">
              <w:rPr>
                <w:kern w:val="2"/>
                <w:sz w:val="28"/>
                <w:szCs w:val="28"/>
                <w:lang w:eastAsia="en-US"/>
              </w:rPr>
              <w:t>-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вляющие</w:t>
            </w:r>
            <w:proofErr w:type="spellEnd"/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деятель</w:t>
            </w:r>
            <w:r w:rsidR="00207634">
              <w:rPr>
                <w:kern w:val="2"/>
                <w:sz w:val="28"/>
                <w:szCs w:val="28"/>
                <w:lang w:eastAsia="en-US"/>
              </w:rPr>
              <w:t>-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ность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сфере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ОМС</w:t>
            </w:r>
          </w:p>
        </w:tc>
      </w:tr>
    </w:tbl>
    <w:p w:rsidR="0040647C" w:rsidRPr="0040647C" w:rsidRDefault="0040647C" w:rsidP="008C3AC7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39"/>
        <w:gridCol w:w="7256"/>
        <w:gridCol w:w="1807"/>
        <w:gridCol w:w="64"/>
      </w:tblGrid>
      <w:tr w:rsidR="0040647C" w:rsidRPr="00255702" w:rsidTr="00207634">
        <w:trPr>
          <w:gridAfter w:val="1"/>
          <w:wAfter w:w="64" w:type="dxa"/>
          <w:tblHeader/>
        </w:trPr>
        <w:tc>
          <w:tcPr>
            <w:tcW w:w="739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256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07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«Областная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«Областная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автономное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«Областной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консультативно-диагностический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«Госпиталь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ветеранов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войн»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«Лечебно-реабилитационный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«Лечебно-реабилитационный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62F85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реабилитации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Таганроге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62F85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реабилитации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Новошахтинске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автономное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«Перинатальный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«Онкологический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«Онкологический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Волгодонске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«Онкологический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Новочеркасске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«Онкологический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Таганроге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«Онкологический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«Областной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охраны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здоровья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семьи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репродукции»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унитарное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предприятие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«Областная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хозрасчетная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F62F85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Азова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F62F85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Батайска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Батайска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Белокалитвинского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Белокалитвинского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Белокалитвинского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62F85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Белая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Калитва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«Родильный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33.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195084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Гуково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автономное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195084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Гуково)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Донецка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Донецка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195084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Зверево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95084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195084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195084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Каменск-Шахтинского</w:t>
            </w:r>
            <w:proofErr w:type="gramEnd"/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Каменск-Шахтинского</w:t>
            </w:r>
            <w:proofErr w:type="gramEnd"/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195084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Каменск-Шахтинского</w:t>
            </w:r>
            <w:proofErr w:type="gramEnd"/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195084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Каменск-Шахтинского</w:t>
            </w:r>
            <w:proofErr w:type="gramEnd"/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95084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195084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«Станция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Каменск-Шахтинского</w:t>
            </w:r>
            <w:proofErr w:type="gramEnd"/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Красного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Сулина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Красносулинского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207634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Миллеровского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района»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48.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«Специализированная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инфекционная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гинекологическая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«Родильный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Новошахтинска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Новошахтинска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Новошахтинска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им.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Н.А.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Семашко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64.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7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8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7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9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80.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8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17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18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«Женская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консультация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Пролетарского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«Родильный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«Клинико-диагностический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«Здоровье»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94.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«Родильный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студенческая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Ростова-на-Дону»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Сальского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«Первая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7»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«Родильный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108.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109.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«Консультативно-диагностический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им.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В.И.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Ленина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124.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Азовского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Азовского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Аксайского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Аксайского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Багаевского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Боковского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Верхнедонского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Веселовского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Волгодонского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Дубовского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Егорлыкского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Заветинского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Зерноградского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138.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Зимовниковского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Кагальницкого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Каменского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Кашарского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Константиновского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Куйбышевского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Мартыновского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Матвеево-Курганского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Милютинского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Морозовского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Мясниковского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Неклиновского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Обливского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151.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Октябрьского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Орловского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Песчанокопского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Пролетарского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Ремонтненского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Центральная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Родионово-Несветайского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Семикаракорского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поликлиника»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Семикаракорского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Советского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Тарасовского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Тацинского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восстановительного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лечения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Тацинского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Усть-Донецкого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164.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Целинского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Цимлянского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Чертковского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Шолоховского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«Дорожная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станции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Ростов-Главный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открытого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«Российские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железные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дороги»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(для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структурных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подразделений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станции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Ростов-Главный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«Узловая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станции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Сальск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открытого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«Российские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железные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дороги»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«Южный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окружной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медико-биологического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агентства»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(включая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филиалы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гигиены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эпидемиологии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(включая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филиалы)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образовательное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высшего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профессионального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образования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университет»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Министерства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Российской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Федерации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«Медико-санитарная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часть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Министерства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внутренних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Российской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научно-исследовательский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институт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акушерства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педиатрии»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Министерства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Российской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175.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научно-исследовательский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онкологический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институт»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Министерства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Российской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образовательное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высшего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профессионального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образования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университет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путей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сообщения»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науки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научно-исследовательский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институт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микробиологии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паразитологии»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«1602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Военный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госпиталь»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Министерства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обороны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Российской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Федерации**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«Новороссийский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медико-биологического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агентства»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(включая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филиал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Волгодонске)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«Медико-санитарная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часть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61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службы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исполнения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наказаний»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«Поликлиника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таможенной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службы»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Федеральное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унитарное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предприятие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«Региональный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технический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авиационной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информации,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сертификации,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связи»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научно-производственная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фирма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«Авиценна»**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Закрытое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ИнтерЮНА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«Гиппократ»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«ВРАЧЪ»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лечебно-диагностический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Биомед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Гемодиализный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189.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«НЕОДЕНТ»**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«Диализный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«Ростов-Дон»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«Офтальмологическая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Леге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артис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Частное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«Медико-санитарная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часть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ОАО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ТКЗ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«Красный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котельщик»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«Пара-Плюс»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Непубличное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«Наука»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«Лечебно-диагностический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«Сокол»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РЕПРОДУКЦИИ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ЧЕЛОВЕКА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ЭКО»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«Лабораторные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технологии»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«XXI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век»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«32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плюс»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«Кардиоцентр»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«Эксперт»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«М.А.Н.»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«Первый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Хоспис»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магнитно-резонансной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томографии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ЭКСПЕРТ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Эксперт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«Кардиологический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«Д-ВИТА»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208.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Диамед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209.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гастроэнтерологии»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Закрытое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«Геном-Дон»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«Диагностик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лаб</w:t>
            </w:r>
            <w:proofErr w:type="spellEnd"/>
            <w:proofErr w:type="gram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Евродентал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МЕДиКА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научно-практическое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объединение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«Здоровье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нации»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«XXI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век-ОДА»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ИП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Круглов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Сергей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Владимирович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Технологий»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сервисная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компания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Меридиан»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«Умная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клиника»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«ПЛЮС»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ИнтерМед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-Юг»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профессора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Круглова»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«Ритм-Юг»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Семейная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«Наш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доктор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Жмайлова»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РостМед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юношеских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«Мир»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227.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«Офтальмологический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«ЭКСИМЕР»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«Стоматология»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КаСта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«Лечебно-консультативный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УникоМед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диагностический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«Эксперт-Север»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«ГЛАВСТОМ»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«Развитие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ДНК»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«Северная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Звезда»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СТОМАТОЛОГиЯ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«Гиппократ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век»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Публичное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акционерное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«Таганрогский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авиационный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научно-технический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комплекс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им.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Г.М.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Бериева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Общество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ограниченной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ответственностью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«Надежда-Мед»</w:t>
            </w:r>
            <w:r w:rsidR="00B9214C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+</w:t>
            </w: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«Противотуберкулезный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клинический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«Психоневрологический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«Специализированная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туберкулезная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«Голубая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дача»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244.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«Сосновая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дача»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Ростове-на-Дону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«Ромашка»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Ростове-на-Дону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Маныч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Орловском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«Степной»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Сальском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районе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профилактике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борьбе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СПИД»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«Центр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мобилизационных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резервов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«Резерв»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ребенка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специализированный»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Каменск-Шахтинский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ребенка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специализированный»,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ребенка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B9214C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органическим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поражением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нервной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церебральными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параличами,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без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нарушения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психики»,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казенное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ребенка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органическим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поражением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нервной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нарушением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психики»,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Ростов-на-Дону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«Наркологический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«Кожно-венерологический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диспансер»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256.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«Станция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переливания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крови»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«Бюро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судебно-медицинской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экспертизы»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Патолого-анатомическое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бюро»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«Медицинский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информационно-аналитический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центр»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260.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патолого-анатомическое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бюро»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Новочеркасск)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****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261.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«Светлячок»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Ростов-на-Дону)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262.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«Детский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«Смена»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Ростов-на-Дону)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263.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«Городская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264.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Детский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санаторий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«Березка»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265.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Патолого-анатомическое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бюро»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Таганрог)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266.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сестринского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ухода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267.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сестринского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ухода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268.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Муниципальное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здравоохранения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сестринского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ухода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3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Шахты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75" w:type="dxa"/>
            <w:bottom w:w="75" w:type="dxa"/>
          </w:tblCellMar>
          <w:tblLook w:val="00A0" w:firstRow="1" w:lastRow="0" w:firstColumn="1" w:lastColumn="0" w:noHBand="0" w:noVBand="0"/>
        </w:tblPrEx>
        <w:trPr>
          <w:gridAfter w:val="1"/>
          <w:wAfter w:w="64" w:type="dxa"/>
        </w:trPr>
        <w:tc>
          <w:tcPr>
            <w:tcW w:w="7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269.</w:t>
            </w:r>
          </w:p>
        </w:tc>
        <w:tc>
          <w:tcPr>
            <w:tcW w:w="725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учреждение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«Дезинфекционная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станция»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80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81491" w:rsidRPr="00255702" w:rsidRDefault="00F81491" w:rsidP="008C3AC7">
            <w:pPr>
              <w:contextualSpacing/>
              <w:rPr>
                <w:kern w:val="2"/>
                <w:sz w:val="28"/>
                <w:szCs w:val="28"/>
              </w:rPr>
            </w:pPr>
          </w:p>
        </w:tc>
      </w:tr>
      <w:tr w:rsidR="0040647C" w:rsidRPr="00255702" w:rsidTr="00207634">
        <w:tblPrEx>
          <w:tblCellMar>
            <w:top w:w="102" w:type="dxa"/>
            <w:bottom w:w="102" w:type="dxa"/>
          </w:tblCellMar>
          <w:tblLook w:val="0000" w:firstRow="0" w:lastRow="0" w:firstColumn="0" w:lastColumn="0" w:noHBand="0" w:noVBand="0"/>
        </w:tblPrEx>
        <w:tc>
          <w:tcPr>
            <w:tcW w:w="7995" w:type="dxa"/>
            <w:gridSpan w:val="2"/>
          </w:tcPr>
          <w:p w:rsidR="00F81491" w:rsidRPr="00255702" w:rsidRDefault="00F81491" w:rsidP="008C3AC7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Итого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организаций,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участвующих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094B38">
              <w:rPr>
                <w:kern w:val="2"/>
                <w:sz w:val="28"/>
                <w:szCs w:val="28"/>
                <w:lang w:eastAsia="en-US"/>
              </w:rPr>
              <w:t>Т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ерриториальной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гарантий</w:t>
            </w:r>
          </w:p>
        </w:tc>
        <w:tc>
          <w:tcPr>
            <w:tcW w:w="1871" w:type="dxa"/>
            <w:gridSpan w:val="2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269</w:t>
            </w:r>
          </w:p>
        </w:tc>
      </w:tr>
      <w:tr w:rsidR="0040647C" w:rsidRPr="00255702" w:rsidTr="00207634">
        <w:tblPrEx>
          <w:tblCellMar>
            <w:top w:w="102" w:type="dxa"/>
            <w:bottom w:w="102" w:type="dxa"/>
          </w:tblCellMar>
          <w:tblLook w:val="0000" w:firstRow="0" w:lastRow="0" w:firstColumn="0" w:lastColumn="0" w:noHBand="0" w:noVBand="0"/>
        </w:tblPrEx>
        <w:tc>
          <w:tcPr>
            <w:tcW w:w="7995" w:type="dxa"/>
            <w:gridSpan w:val="2"/>
          </w:tcPr>
          <w:p w:rsidR="00F81491" w:rsidRPr="00255702" w:rsidRDefault="00F81491" w:rsidP="008C3AC7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Из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организаций,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осуществляющих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деятельность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сфере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обязательного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страхования</w:t>
            </w:r>
          </w:p>
        </w:tc>
        <w:tc>
          <w:tcPr>
            <w:tcW w:w="1871" w:type="dxa"/>
            <w:gridSpan w:val="2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239</w:t>
            </w:r>
          </w:p>
        </w:tc>
      </w:tr>
    </w:tbl>
    <w:p w:rsidR="00F81491" w:rsidRPr="00255702" w:rsidRDefault="00F81491" w:rsidP="008C3AC7">
      <w:pPr>
        <w:ind w:left="102" w:right="99"/>
        <w:jc w:val="center"/>
        <w:rPr>
          <w:kern w:val="2"/>
          <w:sz w:val="28"/>
          <w:szCs w:val="28"/>
          <w:lang w:eastAsia="en-US"/>
        </w:rPr>
      </w:pP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*</w:t>
      </w:r>
      <w:r w:rsidR="00D425C9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районные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больницы,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участковые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больницы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фельдшерско-акушерские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пункты.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**</w:t>
      </w:r>
      <w:r w:rsidR="00D425C9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подразделений,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начальниками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управлений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(главными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районов).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***</w:t>
      </w:r>
      <w:r w:rsidR="00D425C9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подразделений,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гемодиализа)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****</w:t>
      </w:r>
      <w:r w:rsidR="00255702" w:rsidRPr="00BC1C5A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Софинансирование</w:t>
      </w:r>
      <w:proofErr w:type="spellEnd"/>
      <w:r w:rsidR="00255702" w:rsidRPr="00BC1C5A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BC1C5A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BC1C5A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ОМС.</w:t>
      </w:r>
    </w:p>
    <w:p w:rsidR="002D2A99" w:rsidRDefault="002D2A99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2D2A99" w:rsidRDefault="002D2A99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>
        <w:rPr>
          <w:rFonts w:eastAsia="Calibri"/>
          <w:kern w:val="2"/>
          <w:sz w:val="28"/>
          <w:szCs w:val="28"/>
        </w:rPr>
        <w:t>Примечание.</w:t>
      </w:r>
    </w:p>
    <w:p w:rsidR="002D2A99" w:rsidRDefault="002D2A99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>
        <w:rPr>
          <w:rFonts w:eastAsia="Calibri"/>
          <w:kern w:val="2"/>
          <w:sz w:val="28"/>
          <w:szCs w:val="28"/>
        </w:rPr>
        <w:t>Используемые сокращения:</w:t>
      </w:r>
    </w:p>
    <w:p w:rsidR="002D2A99" w:rsidRDefault="002D2A99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>
        <w:rPr>
          <w:rFonts w:eastAsia="Calibri"/>
          <w:kern w:val="2"/>
          <w:sz w:val="28"/>
          <w:szCs w:val="28"/>
        </w:rPr>
        <w:t>Им. – имени;</w:t>
      </w:r>
    </w:p>
    <w:p w:rsidR="002D2A99" w:rsidRDefault="002D2A99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>
        <w:rPr>
          <w:rFonts w:eastAsia="Calibri"/>
          <w:kern w:val="2"/>
          <w:sz w:val="28"/>
          <w:szCs w:val="28"/>
        </w:rPr>
        <w:t>ОАО ТКЗ «Красный котельщик» – открытое акционерное общество Таганрогский котельный завод «Красный котельщик».</w:t>
      </w:r>
    </w:p>
    <w:p w:rsidR="002D2A99" w:rsidRDefault="002D2A99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Целевые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критериев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качества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Целевые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значения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критериев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качества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(далее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ТПГГ),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приведены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таблице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right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Таблица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4</w:t>
      </w:r>
    </w:p>
    <w:p w:rsidR="00F81491" w:rsidRPr="00255702" w:rsidRDefault="00F81491" w:rsidP="008C3AC7">
      <w:pPr>
        <w:autoSpaceDE w:val="0"/>
        <w:autoSpaceDN w:val="0"/>
        <w:jc w:val="center"/>
        <w:rPr>
          <w:kern w:val="2"/>
          <w:sz w:val="28"/>
          <w:szCs w:val="28"/>
          <w:lang w:eastAsia="en-US"/>
        </w:rPr>
      </w:pPr>
    </w:p>
    <w:p w:rsidR="002D2A99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К</w:t>
      </w:r>
      <w:r w:rsidR="002D2A99">
        <w:rPr>
          <w:rFonts w:eastAsia="Calibri"/>
          <w:kern w:val="2"/>
          <w:sz w:val="28"/>
          <w:szCs w:val="28"/>
        </w:rPr>
        <w:t>РИТЕРИИ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доступности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качества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</w:p>
    <w:p w:rsidR="00F81491" w:rsidRPr="00255702" w:rsidRDefault="00F81491" w:rsidP="008C3AC7">
      <w:pPr>
        <w:rPr>
          <w:kern w:val="2"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815"/>
        <w:gridCol w:w="4532"/>
        <w:gridCol w:w="2771"/>
        <w:gridCol w:w="1758"/>
      </w:tblGrid>
      <w:tr w:rsidR="00AD5725" w:rsidRPr="00255702" w:rsidTr="00AD5725">
        <w:trPr>
          <w:trHeight w:val="322"/>
        </w:trPr>
        <w:tc>
          <w:tcPr>
            <w:tcW w:w="815" w:type="dxa"/>
            <w:vMerge w:val="restart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№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п</w:t>
            </w:r>
            <w:proofErr w:type="gramEnd"/>
            <w:r w:rsidRPr="00255702">
              <w:rPr>
                <w:kern w:val="2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532" w:type="dxa"/>
            <w:vMerge w:val="restart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Наименование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показателя</w:t>
            </w:r>
          </w:p>
        </w:tc>
        <w:tc>
          <w:tcPr>
            <w:tcW w:w="2771" w:type="dxa"/>
            <w:vMerge w:val="restart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Единица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измерения</w:t>
            </w:r>
          </w:p>
        </w:tc>
        <w:tc>
          <w:tcPr>
            <w:tcW w:w="1758" w:type="dxa"/>
            <w:vMerge w:val="restart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Целевые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значения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показателей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ТПГГ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2016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</w:t>
            </w:r>
          </w:p>
        </w:tc>
      </w:tr>
      <w:tr w:rsidR="00AD5725" w:rsidRPr="00255702" w:rsidTr="00AD5725">
        <w:trPr>
          <w:trHeight w:val="322"/>
        </w:trPr>
        <w:tc>
          <w:tcPr>
            <w:tcW w:w="815" w:type="dxa"/>
            <w:vMerge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532" w:type="dxa"/>
            <w:vMerge/>
          </w:tcPr>
          <w:p w:rsidR="00F81491" w:rsidRPr="00255702" w:rsidRDefault="00F81491" w:rsidP="008C3AC7">
            <w:pPr>
              <w:ind w:firstLine="700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2771" w:type="dxa"/>
            <w:vMerge/>
          </w:tcPr>
          <w:p w:rsidR="00F81491" w:rsidRPr="00255702" w:rsidRDefault="00F81491" w:rsidP="008C3AC7">
            <w:pPr>
              <w:ind w:firstLine="700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1758" w:type="dxa"/>
            <w:vMerge/>
          </w:tcPr>
          <w:p w:rsidR="00F81491" w:rsidRPr="00255702" w:rsidRDefault="00F81491" w:rsidP="008C3AC7">
            <w:pPr>
              <w:ind w:firstLine="700"/>
              <w:rPr>
                <w:kern w:val="2"/>
                <w:sz w:val="28"/>
                <w:szCs w:val="28"/>
                <w:lang w:eastAsia="en-US"/>
              </w:rPr>
            </w:pPr>
          </w:p>
        </w:tc>
      </w:tr>
    </w:tbl>
    <w:p w:rsidR="00AD5725" w:rsidRPr="00AD5725" w:rsidRDefault="00AD5725" w:rsidP="008C3AC7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815"/>
        <w:gridCol w:w="4532"/>
        <w:gridCol w:w="2771"/>
        <w:gridCol w:w="1758"/>
      </w:tblGrid>
      <w:tr w:rsidR="00AD5725" w:rsidRPr="00255702" w:rsidTr="00AD5725">
        <w:trPr>
          <w:tblHeader/>
        </w:trPr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ind w:firstLine="70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</w:p>
        </w:tc>
      </w:tr>
      <w:tr w:rsidR="00AD5725" w:rsidRPr="00255702" w:rsidTr="00AD5725">
        <w:tc>
          <w:tcPr>
            <w:tcW w:w="9876" w:type="dxa"/>
            <w:gridSpan w:val="4"/>
          </w:tcPr>
          <w:p w:rsidR="00F81491" w:rsidRPr="00255702" w:rsidRDefault="00F81491" w:rsidP="008C3AC7">
            <w:pPr>
              <w:ind w:firstLine="70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Критерии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качества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Удовлетворенность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помощью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опрошенных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39,0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Удовлетворенность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помощью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опрошенных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жителей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40,0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Удовлетворенность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помощью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опрошенных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жителей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38,0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кровообращения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720,5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2.1.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кровообращения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747,5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кровообращения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635,8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злокачественных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новообразований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194,1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злокачественных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новообразований,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194,3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3.2.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злокачественных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новообразований,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196,7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туберкулеза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21,0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4.1.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туберкулеза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23,1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4.2.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туберкулеза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19,4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трудоспособном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трудоспособном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511,6</w:t>
            </w:r>
          </w:p>
          <w:p w:rsidR="00F81491" w:rsidRPr="00255702" w:rsidRDefault="00F81491" w:rsidP="008C3AC7">
            <w:pPr>
              <w:tabs>
                <w:tab w:val="left" w:pos="1305"/>
              </w:tabs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трудоспособного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кровообращения</w:t>
            </w:r>
          </w:p>
        </w:tc>
        <w:tc>
          <w:tcPr>
            <w:tcW w:w="2771" w:type="dxa"/>
          </w:tcPr>
          <w:p w:rsidR="00D425C9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человек,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трудоспособном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системы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кровообращения,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174,6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трудоспособном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трудоспособном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39,5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Материнская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родившихся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живыми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15,1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Младенческая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strike/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родившихся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живыми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7,8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9.1.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Младенческая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(сельское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население)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родившихся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живыми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(сельское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население)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8,7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9.2.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Младенческая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(городское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население)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родившихся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живыми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(городское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население)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7,1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10.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9,8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0</w:t>
            </w:r>
            <w:r w:rsidR="002D2A99">
              <w:rPr>
                <w:kern w:val="2"/>
                <w:sz w:val="28"/>
                <w:szCs w:val="28"/>
                <w:lang w:eastAsia="en-US"/>
              </w:rPr>
              <w:t> – 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4лет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соответствующего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возраста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222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0</w:t>
            </w:r>
            <w:r w:rsidR="002D2A99">
              <w:rPr>
                <w:kern w:val="2"/>
                <w:sz w:val="28"/>
                <w:szCs w:val="28"/>
                <w:lang w:eastAsia="en-US"/>
              </w:rPr>
              <w:t> – 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0</w:t>
            </w:r>
            <w:r w:rsidR="002D2A99">
              <w:rPr>
                <w:kern w:val="2"/>
                <w:sz w:val="28"/>
                <w:szCs w:val="28"/>
                <w:lang w:eastAsia="en-US"/>
              </w:rPr>
              <w:t> – 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4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лет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17,6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Смертность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0</w:t>
            </w:r>
            <w:r w:rsidR="002D2A99">
              <w:rPr>
                <w:kern w:val="2"/>
                <w:sz w:val="28"/>
                <w:szCs w:val="28"/>
                <w:lang w:eastAsia="en-US"/>
              </w:rPr>
              <w:t> – 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17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лет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тыс.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соответствующего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возраста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85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0</w:t>
            </w:r>
            <w:r w:rsidR="002D2A99">
              <w:rPr>
                <w:kern w:val="2"/>
                <w:sz w:val="28"/>
                <w:szCs w:val="28"/>
                <w:lang w:eastAsia="en-US"/>
              </w:rPr>
              <w:t> – 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17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дому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умерших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возрасте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0</w:t>
            </w:r>
            <w:r w:rsidR="002D2A99">
              <w:rPr>
                <w:kern w:val="2"/>
                <w:sz w:val="28"/>
                <w:szCs w:val="28"/>
                <w:lang w:eastAsia="en-US"/>
              </w:rPr>
              <w:t> – 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17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лет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25,1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злокачественными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новообразованиями,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состоящих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учете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момента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установления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диагноза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более,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злокачественными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новообразованиями,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состоящих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учете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52,3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впервые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выявленных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фиброзно-кавернозного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туберкулеза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выявленных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туберкулеза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течение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0,5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впервые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выявленных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онкологических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заболеваний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ранних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стадиях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(I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II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стадии)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выявленных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онкологических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заболеваний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течение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54,3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18.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госпитализированных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первые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часов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начала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заболевания,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госпитализированных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29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19.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проведена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тромболитическая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терапия,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20.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проведено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стентирование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коронарных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артерий,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12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strike/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повторным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выездной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бригадой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проведен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тромболизис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повторным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инфарктом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миокарда,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оказана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выездными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бригадами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D2716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1</w:t>
            </w:r>
            <w:r w:rsidR="00F81491" w:rsidRPr="00255702"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цереброваскулярными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болезнями,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госпитализированных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первые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часов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начала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заболевания,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госпитализированных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цереброваскулярными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болезнями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46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ишемическим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инсультом,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проведена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тромболитическая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терапия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первые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6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часов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госпитализации,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острым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ишемическим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инсультом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25.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Количество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обоснованных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жалоб,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отказ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оказании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предоставляемой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рамках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094B38">
              <w:rPr>
                <w:kern w:val="2"/>
                <w:sz w:val="28"/>
                <w:szCs w:val="28"/>
                <w:lang w:eastAsia="en-US"/>
              </w:rPr>
              <w:t>Т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ерриториальной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гарантий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жалоб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90</w:t>
            </w:r>
          </w:p>
        </w:tc>
      </w:tr>
      <w:tr w:rsidR="00AD5725" w:rsidRPr="00255702" w:rsidTr="00AD5725">
        <w:tc>
          <w:tcPr>
            <w:tcW w:w="9876" w:type="dxa"/>
            <w:gridSpan w:val="4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Критерии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доступности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</w:p>
        </w:tc>
      </w:tr>
      <w:tr w:rsidR="00E06DC8" w:rsidRPr="00255702" w:rsidTr="00AD5725">
        <w:tc>
          <w:tcPr>
            <w:tcW w:w="815" w:type="dxa"/>
            <w:vMerge w:val="restart"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26.</w:t>
            </w: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Обеспеченность населения врачами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33,0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  <w:vMerge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городское население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на 10 тыс. человек </w:t>
            </w:r>
            <w:r w:rsidRPr="00496D52">
              <w:rPr>
                <w:kern w:val="2"/>
                <w:sz w:val="28"/>
                <w:szCs w:val="28"/>
                <w:lang w:eastAsia="en-US"/>
              </w:rPr>
              <w:lastRenderedPageBreak/>
              <w:t>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lastRenderedPageBreak/>
              <w:t>48,8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  <w:vMerge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сельское население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15,3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26.1.</w:t>
            </w: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Обеспеченность населения врачами, оказывающими медицинскую помощь в амбулаторных условиях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19,5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26.2.</w:t>
            </w: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Обеспеченность населения врачами, оказывающими медицинскую помощь в стационарных условиях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11,5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  <w:vMerge w:val="restart"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27.</w:t>
            </w: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Обеспеченность населения средним медицинским персоналом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79,0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  <w:vMerge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городское население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90,56</w:t>
            </w:r>
          </w:p>
        </w:tc>
      </w:tr>
      <w:tr w:rsidR="00E06DC8" w:rsidRPr="00255702" w:rsidTr="00AD5725">
        <w:tc>
          <w:tcPr>
            <w:tcW w:w="815" w:type="dxa"/>
            <w:vMerge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сельское население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52,4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27.1.</w:t>
            </w: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Обеспеченность населения средним медицинским персоналом, оказывающим медицинскую помощь в амбулаторных условиях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40,4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E06DC8" w:rsidRPr="00255702" w:rsidTr="00AD5725">
        <w:tc>
          <w:tcPr>
            <w:tcW w:w="815" w:type="dxa"/>
          </w:tcPr>
          <w:p w:rsidR="00E06DC8" w:rsidRPr="00255702" w:rsidRDefault="00E06DC8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27.2.</w:t>
            </w:r>
          </w:p>
        </w:tc>
        <w:tc>
          <w:tcPr>
            <w:tcW w:w="4532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Обеспеченность населения средним медицинским персоналом, оказывающим медицинскую помощь в стационарных условиях</w:t>
            </w:r>
          </w:p>
        </w:tc>
        <w:tc>
          <w:tcPr>
            <w:tcW w:w="2771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10 тыс. человек населения</w:t>
            </w:r>
          </w:p>
        </w:tc>
        <w:tc>
          <w:tcPr>
            <w:tcW w:w="1758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36,6</w:t>
            </w:r>
            <w:r>
              <w:rPr>
                <w:kern w:val="2"/>
                <w:sz w:val="28"/>
                <w:szCs w:val="28"/>
                <w:lang w:eastAsia="en-US"/>
              </w:rPr>
              <w:t>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28.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Средняя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длительность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лечения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организации,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оказывающей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среднем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Ростовской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области)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дней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11,7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29.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расходов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оказание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дневных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расходах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094B38">
              <w:rPr>
                <w:kern w:val="2"/>
                <w:sz w:val="28"/>
                <w:szCs w:val="28"/>
                <w:lang w:eastAsia="en-US"/>
              </w:rPr>
              <w:t>Т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ерриториальную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программу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гарантий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6,2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30.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расходов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оказание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амбулаторных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неотложной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форме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расходах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094B38">
              <w:rPr>
                <w:kern w:val="2"/>
                <w:sz w:val="28"/>
                <w:szCs w:val="28"/>
                <w:lang w:eastAsia="en-US"/>
              </w:rPr>
              <w:t>Т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ерриториальную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программу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государственных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гарантий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2,3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охвата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профилактическими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осмотрами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90,0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31.1.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охвата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профилактическими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осмотрами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(сельское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население)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90,0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31.2.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охвата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профилактическими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осмотрами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(городское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население)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90,0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32.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получивших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специализированную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организациях,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подведомственных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федеральным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органам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исполнительной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власти,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пациентов,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была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оказана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рамках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094B38">
              <w:rPr>
                <w:kern w:val="2"/>
                <w:sz w:val="28"/>
                <w:szCs w:val="28"/>
                <w:lang w:eastAsia="en-US"/>
              </w:rPr>
              <w:t>Т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ерриториальной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программы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ОМС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3,1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33.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Число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лиц,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проживающих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местности,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которым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оказана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скорая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человек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населения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310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34.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Доля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фельдшерско-акушерских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пунктов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фельдшерских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пунктов,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находящихся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аварийном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состоянии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требующих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капитального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ремонта,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br/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общем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количестве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фельдшерско-акушерских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пунктов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фельдшерских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пунктов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процентов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35.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Рациональное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целевое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использование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коечного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фонда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(работа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койки)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дней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332,0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36.</w:t>
            </w:r>
          </w:p>
        </w:tc>
        <w:tc>
          <w:tcPr>
            <w:tcW w:w="4532" w:type="dxa"/>
          </w:tcPr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Функция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врачебной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должности</w:t>
            </w:r>
          </w:p>
        </w:tc>
        <w:tc>
          <w:tcPr>
            <w:tcW w:w="2771" w:type="dxa"/>
          </w:tcPr>
          <w:p w:rsidR="00D425C9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посещений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врачебную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должность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5100</w:t>
            </w:r>
          </w:p>
        </w:tc>
      </w:tr>
      <w:tr w:rsidR="00AD5725" w:rsidRPr="00255702" w:rsidTr="00AD5725">
        <w:tc>
          <w:tcPr>
            <w:tcW w:w="815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37.</w:t>
            </w:r>
          </w:p>
        </w:tc>
        <w:tc>
          <w:tcPr>
            <w:tcW w:w="4532" w:type="dxa"/>
          </w:tcPr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Эффективность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деятельности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медицинских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организаций,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D425C9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расположенных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городской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сельской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местности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основе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оценки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выполнения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функции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врачебной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должности,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показателей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рационального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целевого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использования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коечного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фонда)</w:t>
            </w:r>
          </w:p>
        </w:tc>
        <w:tc>
          <w:tcPr>
            <w:tcW w:w="2771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Кп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Кс</w:t>
            </w:r>
          </w:p>
        </w:tc>
        <w:tc>
          <w:tcPr>
            <w:tcW w:w="1758" w:type="dxa"/>
          </w:tcPr>
          <w:p w:rsidR="00F81491" w:rsidRPr="00255702" w:rsidRDefault="00F81491" w:rsidP="008C3AC7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0,95</w:t>
            </w:r>
          </w:p>
        </w:tc>
      </w:tr>
    </w:tbl>
    <w:p w:rsidR="00F81491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2D2A99" w:rsidRDefault="002D2A99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2D2A99" w:rsidRDefault="002D2A99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2D2A99" w:rsidRDefault="002D2A99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2D2A99" w:rsidRPr="00255702" w:rsidRDefault="002D2A99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6.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является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составной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специализированную,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психиатрическую),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санитарно-авиационной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следующих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случаях: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инфекционных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паразитарных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передаваемых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половым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путем,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туберкулеза,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ВИЧ-инфекции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СПИДа),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новообразованиях,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эндокринной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системы,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расстройствах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нарушениях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обмена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веществ,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нервной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кроветворных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нарушениях,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вовлекающих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иммунный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механизм,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глаза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придаточного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аппарата,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уха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сосцевидного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отростка,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кровообращения,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дыхания,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пищеварения,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мочеполовой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кожи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подкожной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клетчатки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амбулаторно-поликлинической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2D2A99">
        <w:rPr>
          <w:rFonts w:eastAsia="Calibri"/>
          <w:kern w:val="2"/>
          <w:sz w:val="28"/>
          <w:szCs w:val="28"/>
        </w:rPr>
        <w:t>государственное бюджетное</w:t>
      </w:r>
      <w:proofErr w:type="gramEnd"/>
      <w:r w:rsidR="002D2A99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="002D2A99">
        <w:rPr>
          <w:rFonts w:eastAsia="Calibri"/>
          <w:kern w:val="2"/>
          <w:sz w:val="28"/>
          <w:szCs w:val="28"/>
        </w:rPr>
        <w:t xml:space="preserve">учреждение Ростовской области «Кожно-венерологический диспансер» </w:t>
      </w:r>
      <w:r w:rsidR="009860A9" w:rsidRPr="00255702">
        <w:rPr>
          <w:rFonts w:eastAsia="Calibri"/>
          <w:kern w:val="2"/>
          <w:sz w:val="28"/>
          <w:szCs w:val="28"/>
        </w:rPr>
        <w:t>(</w:t>
      </w:r>
      <w:r w:rsidR="002D2A99">
        <w:rPr>
          <w:rFonts w:eastAsia="Calibri"/>
          <w:kern w:val="2"/>
          <w:sz w:val="28"/>
          <w:szCs w:val="28"/>
        </w:rPr>
        <w:t xml:space="preserve">далее – </w:t>
      </w:r>
      <w:r w:rsidRPr="00255702">
        <w:rPr>
          <w:rFonts w:eastAsia="Calibri"/>
          <w:kern w:val="2"/>
          <w:sz w:val="28"/>
          <w:szCs w:val="28"/>
        </w:rPr>
        <w:t>ГБУ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«КВД),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костно-мышечной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соединительной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ткани,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зубов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рта,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беременности,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родах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послеродовом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абортах,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состояниях,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перинатальном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травмах,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отравлениях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последствиях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воздействия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внешних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врожденных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аномалиях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(пороках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развития),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деформациях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хромосомных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нарушениях,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психических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расстройствах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расстройствах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поведения,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возникающих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(жителей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перинатальном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периоде,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«Областная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клиническая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больница»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медико-генетических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консультациях.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прививок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несовершеннолетних,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комплексных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диспансерному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наблюдению,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персонала,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обслуживающего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дошкольные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школьные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лекарственное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кабинетов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дошкольных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школьных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образования</w:t>
      </w:r>
      <w:proofErr w:type="gramEnd"/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профилактике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абортов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реабилитации,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вспомогательных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репродуктивных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технологий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(экстракорпорального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оплодотворения),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аудиологическому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скринингу,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заместительной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почечной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терапии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методом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гемодиализа,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обследованию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подлежащих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призыву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действительную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военнообязанных,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освидетельствования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определения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службе.</w:t>
      </w:r>
      <w:proofErr w:type="gramEnd"/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Отношения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субъектов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регулируются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страховании.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реализуется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договоров,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заключенных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между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участниками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Механизм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регламентируется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страховании.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применяются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эффективные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способы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ориентированные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результат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при</w:t>
      </w:r>
      <w:proofErr w:type="gramEnd"/>
      <w:r w:rsidRPr="00255702">
        <w:rPr>
          <w:rFonts w:eastAsia="Calibri"/>
          <w:kern w:val="2"/>
          <w:sz w:val="28"/>
          <w:szCs w:val="28"/>
        </w:rPr>
        <w:t>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оплате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единицу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помощи: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посещение,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(законченный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случай)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сочетании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подушевому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прикрепившихся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оплате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законченный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соответствующую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(клинико-статистические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заболеваний);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оплате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дневного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стационара,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законченный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(клинико-статистические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заболеваний);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оплате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бригады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эвакуации)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подушевому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финансирования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сочетании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вызов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(используется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пределами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субъекта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страхования).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strike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Тарифы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устанавливаются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тарифным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соглашением,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заключаемым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статьи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29.11.2010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326-ФЗ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Федерации».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Структура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тарифа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себя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заработную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плату,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начисления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труда,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прочие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выплаты,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приобретение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материалов,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питания,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мягкого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инвентаря,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инструментария,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реактивов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химикатов,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прочих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материальных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запасов,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стоимости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инструментальных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исследований,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проводимых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других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лаборатории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диагностического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оборудования),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организацию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gramStart"/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организованного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связи,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транспортных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коммунальных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содержанию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имущества,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арендную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пользование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имуществом,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прочих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работников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прочие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приобретение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(оборудование,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производственный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хозяйственный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инвентарь)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стоимостью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тысяч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рублей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единицу.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Условиями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оплаты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счет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средств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ОМС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являются: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наличие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видов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94B38">
        <w:rPr>
          <w:kern w:val="2"/>
          <w:sz w:val="28"/>
          <w:szCs w:val="28"/>
          <w:lang w:eastAsia="en-US"/>
        </w:rPr>
        <w:t>Т</w:t>
      </w:r>
      <w:r w:rsidRPr="00255702">
        <w:rPr>
          <w:kern w:val="2"/>
          <w:sz w:val="28"/>
          <w:szCs w:val="28"/>
          <w:lang w:eastAsia="en-US"/>
        </w:rPr>
        <w:t>ерриториальной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программе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ОМС;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лицензию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системе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согласно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подпункту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3.6.1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пункта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3.6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раздела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настоящей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наличие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договора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этой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лицу,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предъявившему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обращении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помощью,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пунктом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статьи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29.11.2010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326-ФЗ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Федерации».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когда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экстренная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неотложная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предусмотренная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руках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пациента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полиса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причиной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отказа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оказании.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расположенных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пределами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может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быть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оплачена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только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базовой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(плановая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наличии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договорами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расчетов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между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территориальными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фондами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оказанную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пределами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страхования.</w:t>
      </w:r>
      <w:proofErr w:type="gramEnd"/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7.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затраты,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ассигнований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1.</w:t>
      </w:r>
      <w:r w:rsidR="00D425C9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ассигнований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закупки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предназначенных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злокачественными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новообразованиями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лимфоидной,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кроветворной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родственных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тканей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гемофилией,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муковисцидозом</w:t>
      </w:r>
      <w:proofErr w:type="spellEnd"/>
      <w:r w:rsidRPr="00255702">
        <w:rPr>
          <w:rFonts w:eastAsia="Calibri"/>
          <w:kern w:val="2"/>
          <w:sz w:val="28"/>
          <w:szCs w:val="28"/>
        </w:rPr>
        <w:t>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гипофизарным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нанизмом,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болезнью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Гоше,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рассеянным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склерозом,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трансплантации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(или)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тканей,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препаратов,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сформированному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порядке;</w:t>
      </w:r>
      <w:proofErr w:type="gramEnd"/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логистических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отдельным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набора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социальных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необходимыми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продуктами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лечебного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питания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детей-инвалидов;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базовую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связанной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донорством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тканей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трансплантации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(пересадка):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дополнительных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2.</w:t>
      </w:r>
      <w:r w:rsidR="00D425C9">
        <w:rPr>
          <w:rFonts w:eastAsia="Calibri"/>
          <w:kern w:val="2"/>
          <w:sz w:val="28"/>
          <w:szCs w:val="28"/>
        </w:rPr>
        <w:t> 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ассигнований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первичной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медико-санитарной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части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заболеваниях,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94B38">
        <w:rPr>
          <w:kern w:val="2"/>
          <w:sz w:val="28"/>
          <w:szCs w:val="28"/>
          <w:lang w:eastAsia="en-US"/>
        </w:rPr>
        <w:t>Т</w:t>
      </w:r>
      <w:r w:rsidRPr="00255702">
        <w:rPr>
          <w:kern w:val="2"/>
          <w:sz w:val="28"/>
          <w:szCs w:val="28"/>
          <w:lang w:eastAsia="en-US"/>
        </w:rPr>
        <w:t>ерриториальную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программу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обязательного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страхования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(заболевания,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передаваемые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половым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путем,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болезни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кожи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подкожной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клетчатки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(амбулаторно-поликлиническая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помощь,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оказываемая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учреждениях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здравоохранения,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ГБУ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«КВД»),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туберкулез,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ВИЧ-инфекция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синдром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приобретенного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иммунодефицита,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психические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расстройства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расстройства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поведения,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числе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связанные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употреблением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255702">
        <w:rPr>
          <w:kern w:val="2"/>
          <w:sz w:val="28"/>
          <w:szCs w:val="28"/>
          <w:lang w:eastAsia="en-US"/>
        </w:rPr>
        <w:t>психоактивных</w:t>
      </w:r>
      <w:proofErr w:type="spell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веществ,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включая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профилактические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осмотры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обучающихся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общеобразовательных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профессиональных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образовательных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организациях,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образовательных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высшего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образования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целях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раннего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(своевременного)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выявления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незаконного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потребления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наркотических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средств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психотропных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веществ),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D425C9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государственным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учреждениям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здравоохранения: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части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расходов,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D425C9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не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структуру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тарифов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оплату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предусмотренную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094B38">
        <w:rPr>
          <w:kern w:val="2"/>
          <w:sz w:val="28"/>
          <w:szCs w:val="28"/>
          <w:lang w:eastAsia="en-US"/>
        </w:rPr>
        <w:t>Т</w:t>
      </w:r>
      <w:r w:rsidRPr="00255702">
        <w:rPr>
          <w:kern w:val="2"/>
          <w:sz w:val="28"/>
          <w:szCs w:val="28"/>
          <w:lang w:eastAsia="en-US"/>
        </w:rPr>
        <w:t>ерриториальных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программах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обязательного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страхования;</w:t>
      </w:r>
      <w:proofErr w:type="gramEnd"/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предоставление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субвенции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полномочий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первичной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медико-санитарной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числе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скорой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специализированной,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паллиативной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экспертиз,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осмотров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освидетельствований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(за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подведомственных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исполнительной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сфере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охраны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здоровья);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базовую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обязательного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страхования,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высокотехнологичной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оказываемой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утвержденный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связанной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донорством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тканей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человека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трансплантации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(пересадки),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подведомственных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реабилитационной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после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пребывания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санатории;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граждан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зарегистрированными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территории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перечень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proofErr w:type="spellStart"/>
      <w:r w:rsidRPr="00255702">
        <w:rPr>
          <w:rFonts w:eastAsia="Calibri"/>
          <w:kern w:val="2"/>
          <w:sz w:val="28"/>
          <w:szCs w:val="28"/>
        </w:rPr>
        <w:t>жизнеугрожающих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хронических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прогрессирующих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редких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</w:t>
      </w:r>
      <w:proofErr w:type="spellStart"/>
      <w:r w:rsidRPr="00255702">
        <w:rPr>
          <w:rFonts w:eastAsia="Calibri"/>
          <w:kern w:val="2"/>
          <w:sz w:val="28"/>
          <w:szCs w:val="28"/>
        </w:rPr>
        <w:t>орфанных</w:t>
      </w:r>
      <w:proofErr w:type="spellEnd"/>
      <w:r w:rsidRPr="00255702">
        <w:rPr>
          <w:rFonts w:eastAsia="Calibri"/>
          <w:kern w:val="2"/>
          <w:sz w:val="28"/>
          <w:szCs w:val="28"/>
        </w:rPr>
        <w:t>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приводящих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сокращению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продолжительности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жизни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гражданина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или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инвалидности;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категорий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заболеваний,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изделия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бесплатно;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лекарственными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перечнем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групп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населения,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амбулаторном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лечении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лекарственные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препараты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отпускаются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рецептам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50-процентной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скидкой;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дополнительных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t>Кроме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того,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ассигнований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оказывается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помощь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предоставляются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(работы)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входящих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номенклатуру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утверждаемую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Министерством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Российской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Федерации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(домах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ребенка,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включая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специализированные,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санаториях,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переливания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крови,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бюро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судебно-медицинской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экспертизы,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патолого-анатомическом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бюро,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информационно-аналитическом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мобилизационных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резервов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«Резерв»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которые</w:t>
      </w:r>
      <w:proofErr w:type="gram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участвуют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реализации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дезинфекционной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станции),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также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расходы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проведение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мероприятий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(«Развитие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общественного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противодействие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преступности»,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</w:t>
      </w:r>
      <w:proofErr w:type="spellStart"/>
      <w:r w:rsidRPr="00255702">
        <w:rPr>
          <w:rFonts w:eastAsia="Calibri"/>
          <w:kern w:val="2"/>
          <w:sz w:val="28"/>
          <w:szCs w:val="28"/>
        </w:rPr>
        <w:t>Энергоэффективность</w:t>
      </w:r>
      <w:proofErr w:type="spellEnd"/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развитие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энергетики»,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«Доступная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среда»,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«Региональная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политика»).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3.</w:t>
      </w:r>
      <w:r w:rsidR="00D425C9">
        <w:rPr>
          <w:kern w:val="2"/>
          <w:sz w:val="28"/>
          <w:szCs w:val="28"/>
          <w:lang w:eastAsia="en-US"/>
        </w:rPr>
        <w:t> </w:t>
      </w:r>
      <w:r w:rsidRPr="00255702">
        <w:rPr>
          <w:kern w:val="2"/>
          <w:sz w:val="28"/>
          <w:szCs w:val="28"/>
          <w:lang w:eastAsia="en-US"/>
        </w:rPr>
        <w:t>За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счет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бюджетных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ассигнований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бюджетов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осуществляется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финансовое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обеспечение: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lastRenderedPageBreak/>
        <w:t>реализации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соответствующих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государственных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полномочий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Ростовской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области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сфере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охраны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здоровья,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переданных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органам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самоуправления;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предоставляемой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патолого-анатомическими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бюро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(отделениями);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паллиативной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предоставляемой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хосписами,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домами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(отделениями)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сестринского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ухода;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оказываемой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санаториями;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оказываемой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ВИЧ-инфицированным</w:t>
      </w:r>
      <w:proofErr w:type="gramEnd"/>
      <w:r w:rsidRPr="00255702">
        <w:rPr>
          <w:kern w:val="2"/>
          <w:sz w:val="28"/>
          <w:szCs w:val="28"/>
          <w:lang w:eastAsia="en-US"/>
        </w:rPr>
        <w:t>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proofErr w:type="gramStart"/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рамках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реализации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самоуправления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государственных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полномочий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Ростовской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области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сфере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охраны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здоровья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финансируются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расходы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заработную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плату,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начисления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оплату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труда,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приобретение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средств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назначения,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расходных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материалов,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инструментария,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реактивов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химикатов,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оплату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стоимости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лабораторных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инструментальных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исследований,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проводимых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других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учреждениях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отсутствии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лаборатории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диагностического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оборудования),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</w:t>
      </w:r>
      <w:proofErr w:type="gramEnd"/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D425C9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(при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отсутствии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организованного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организации),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мягкого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инвентаря.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пределах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полномочий,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установленных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законодательством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Российской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органам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местного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самоуправления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Ростовской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области,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для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муниципальных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учреждений,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имеющих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право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осуществление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деятельности,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финансируются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расходы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255702">
        <w:rPr>
          <w:kern w:val="2"/>
          <w:sz w:val="28"/>
          <w:szCs w:val="28"/>
          <w:lang w:eastAsia="en-US"/>
        </w:rPr>
        <w:t>на</w:t>
      </w:r>
      <w:proofErr w:type="gramEnd"/>
      <w:r w:rsidRPr="00255702">
        <w:rPr>
          <w:kern w:val="2"/>
          <w:sz w:val="28"/>
          <w:szCs w:val="28"/>
          <w:lang w:eastAsia="en-US"/>
        </w:rPr>
        <w:t>: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создание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условий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для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оказания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помощи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населению,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расходы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содержанию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имущества,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проведению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капитального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ремонта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имущества,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находящегося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собственности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муниципальных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образований,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приобретение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оборудования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автотранспорта,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основных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средств;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организаци</w:t>
      </w:r>
      <w:r w:rsidR="009860A9">
        <w:rPr>
          <w:kern w:val="2"/>
          <w:sz w:val="28"/>
          <w:szCs w:val="28"/>
          <w:lang w:eastAsia="en-US"/>
        </w:rPr>
        <w:t>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профессиональной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подготовки,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переподготовки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повышению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квалификации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работников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муниципальных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учреждений;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профилактику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терроризма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экстремизма,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также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минимизацию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(или)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ликвидацию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последствий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проявлений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терроризма;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осуществление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мероприятий,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предусмотренных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Федеральным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законом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="00D425C9">
        <w:rPr>
          <w:kern w:val="2"/>
          <w:sz w:val="28"/>
          <w:szCs w:val="28"/>
          <w:lang w:eastAsia="en-US"/>
        </w:rPr>
        <w:br/>
      </w:r>
      <w:r w:rsidRPr="00255702">
        <w:rPr>
          <w:kern w:val="2"/>
          <w:sz w:val="28"/>
          <w:szCs w:val="28"/>
          <w:lang w:eastAsia="en-US"/>
        </w:rPr>
        <w:t>от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20.07.2012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№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125-ФЗ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«О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донорстве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крови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компонентов»;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kern w:val="2"/>
          <w:sz w:val="28"/>
          <w:szCs w:val="28"/>
          <w:lang w:eastAsia="en-US"/>
        </w:rPr>
      </w:pPr>
      <w:r w:rsidRPr="00255702">
        <w:rPr>
          <w:kern w:val="2"/>
          <w:sz w:val="28"/>
          <w:szCs w:val="28"/>
          <w:lang w:eastAsia="en-US"/>
        </w:rPr>
        <w:t>реализацию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муниципальных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программ,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включая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мероприятия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санитарно-гигиеническому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просвещению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населения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пропаганде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донорства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крови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(или)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ее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компонентов,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профилактике,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раннему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выявлению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заболеваний,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снижению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материнской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младенческой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смертности,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формированию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детей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их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родителей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мотивации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к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здоровому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образу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жизни,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обеспечению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детей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лекарственными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препаратами,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специализированными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продуктами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лечебного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питания,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медицинскими</w:t>
      </w:r>
      <w:r w:rsidR="00255702" w:rsidRPr="00255702">
        <w:rPr>
          <w:kern w:val="2"/>
          <w:sz w:val="28"/>
          <w:szCs w:val="28"/>
          <w:lang w:eastAsia="en-US"/>
        </w:rPr>
        <w:t xml:space="preserve"> </w:t>
      </w:r>
      <w:r w:rsidRPr="00255702">
        <w:rPr>
          <w:kern w:val="2"/>
          <w:sz w:val="28"/>
          <w:szCs w:val="28"/>
          <w:lang w:eastAsia="en-US"/>
        </w:rPr>
        <w:t>изделиями.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Раздел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8.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Средние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ее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видам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целом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гарантий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рассчитываются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lastRenderedPageBreak/>
        <w:t>единицах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одного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одно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застрахованное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лицо.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Расчет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представлен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таблицах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5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6.</w:t>
      </w:r>
    </w:p>
    <w:p w:rsidR="007D5C6F" w:rsidRPr="00255702" w:rsidRDefault="007D5C6F" w:rsidP="008C3AC7">
      <w:pPr>
        <w:autoSpaceDE w:val="0"/>
        <w:autoSpaceDN w:val="0"/>
        <w:ind w:firstLine="540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rPr>
          <w:kern w:val="2"/>
          <w:sz w:val="28"/>
          <w:szCs w:val="28"/>
          <w:lang w:eastAsia="en-US"/>
        </w:rPr>
        <w:sectPr w:rsidR="00F81491" w:rsidRPr="00255702" w:rsidSect="007D5C6F">
          <w:pgSz w:w="11907" w:h="16840" w:code="9"/>
          <w:pgMar w:top="709" w:right="851" w:bottom="1134" w:left="1304" w:header="709" w:footer="709" w:gutter="0"/>
          <w:cols w:space="720"/>
        </w:sectPr>
      </w:pPr>
    </w:p>
    <w:p w:rsidR="00F81491" w:rsidRPr="00255702" w:rsidRDefault="00255702" w:rsidP="008C3AC7">
      <w:pPr>
        <w:autoSpaceDE w:val="0"/>
        <w:autoSpaceDN w:val="0"/>
        <w:jc w:val="right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Таблица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№</w:t>
      </w:r>
      <w:r w:rsidRPr="00255702">
        <w:rPr>
          <w:rFonts w:eastAsia="Calibri"/>
          <w:kern w:val="2"/>
          <w:sz w:val="28"/>
          <w:szCs w:val="28"/>
        </w:rPr>
        <w:t xml:space="preserve"> </w:t>
      </w:r>
      <w:r w:rsidR="00F81491" w:rsidRPr="00255702">
        <w:rPr>
          <w:rFonts w:eastAsia="Calibri"/>
          <w:kern w:val="2"/>
          <w:sz w:val="28"/>
          <w:szCs w:val="28"/>
        </w:rPr>
        <w:t>5</w:t>
      </w:r>
    </w:p>
    <w:p w:rsidR="00F81491" w:rsidRPr="00255702" w:rsidRDefault="00F81491" w:rsidP="008C3AC7">
      <w:pPr>
        <w:autoSpaceDE w:val="0"/>
        <w:autoSpaceDN w:val="0"/>
        <w:jc w:val="right"/>
        <w:rPr>
          <w:rFonts w:eastAsia="Calibri"/>
          <w:kern w:val="2"/>
          <w:sz w:val="28"/>
          <w:szCs w:val="28"/>
        </w:rPr>
      </w:pPr>
    </w:p>
    <w:p w:rsidR="009860A9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</w:t>
      </w:r>
      <w:r w:rsidR="009860A9">
        <w:rPr>
          <w:rFonts w:eastAsia="Calibri"/>
          <w:kern w:val="2"/>
          <w:sz w:val="28"/>
          <w:szCs w:val="28"/>
        </w:rPr>
        <w:t>БЪЕМЫ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стационарных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425C9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условиях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профилям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1000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жителей)</w:t>
      </w:r>
      <w:r w:rsidR="00D425C9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2016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год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994"/>
        <w:gridCol w:w="968"/>
        <w:gridCol w:w="1105"/>
        <w:gridCol w:w="968"/>
        <w:gridCol w:w="1893"/>
        <w:gridCol w:w="941"/>
        <w:gridCol w:w="1291"/>
        <w:gridCol w:w="968"/>
        <w:gridCol w:w="1432"/>
        <w:gridCol w:w="1324"/>
        <w:gridCol w:w="1093"/>
      </w:tblGrid>
      <w:tr w:rsidR="00255702" w:rsidRPr="00255702" w:rsidTr="00B644BA">
        <w:tc>
          <w:tcPr>
            <w:tcW w:w="1000" w:type="pct"/>
            <w:vMerge w:val="restar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Профиль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</w:p>
        </w:tc>
        <w:tc>
          <w:tcPr>
            <w:tcW w:w="1015" w:type="pct"/>
            <w:gridSpan w:val="3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Число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случаев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госпитализации</w:t>
            </w:r>
          </w:p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жителей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год)</w:t>
            </w:r>
          </w:p>
        </w:tc>
        <w:tc>
          <w:tcPr>
            <w:tcW w:w="632" w:type="pct"/>
            <w:vMerge w:val="restar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Средняя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длительность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пребывания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одного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больного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стационаре</w:t>
            </w:r>
          </w:p>
        </w:tc>
        <w:tc>
          <w:tcPr>
            <w:tcW w:w="1068" w:type="pct"/>
            <w:gridSpan w:val="3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Число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койко-дней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(круглосуточного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пребывания)</w:t>
            </w:r>
          </w:p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1000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жителей</w:t>
            </w:r>
          </w:p>
        </w:tc>
        <w:tc>
          <w:tcPr>
            <w:tcW w:w="1285" w:type="pct"/>
            <w:gridSpan w:val="3"/>
          </w:tcPr>
          <w:p w:rsidR="00F81491" w:rsidRPr="00255702" w:rsidRDefault="00F81491" w:rsidP="008C3AC7">
            <w:pPr>
              <w:autoSpaceDE w:val="0"/>
              <w:autoSpaceDN w:val="0"/>
              <w:jc w:val="center"/>
              <w:rPr>
                <w:rFonts w:eastAsia="Calibri"/>
                <w:kern w:val="2"/>
                <w:sz w:val="28"/>
                <w:szCs w:val="28"/>
              </w:rPr>
            </w:pPr>
            <w:r w:rsidRPr="00255702">
              <w:rPr>
                <w:rFonts w:eastAsia="Calibri"/>
                <w:kern w:val="2"/>
                <w:sz w:val="28"/>
                <w:szCs w:val="28"/>
              </w:rPr>
              <w:t>Число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случаев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госпитализации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уровням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оказания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помощи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на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1000</w:t>
            </w:r>
            <w:r w:rsidR="00255702" w:rsidRPr="00255702">
              <w:rPr>
                <w:rFonts w:eastAsia="Calibri"/>
                <w:kern w:val="2"/>
                <w:sz w:val="28"/>
                <w:szCs w:val="28"/>
              </w:rPr>
              <w:t xml:space="preserve"> </w:t>
            </w:r>
            <w:r w:rsidRPr="00255702">
              <w:rPr>
                <w:rFonts w:eastAsia="Calibri"/>
                <w:kern w:val="2"/>
                <w:sz w:val="28"/>
                <w:szCs w:val="28"/>
              </w:rPr>
              <w:t>жителей</w:t>
            </w:r>
          </w:p>
        </w:tc>
      </w:tr>
      <w:tr w:rsidR="00255702" w:rsidRPr="00255702" w:rsidTr="00B644BA">
        <w:tc>
          <w:tcPr>
            <w:tcW w:w="1000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323" w:type="pct"/>
            <w:vMerge w:val="restar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692" w:type="pct"/>
            <w:gridSpan w:val="2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для</w:t>
            </w:r>
            <w:proofErr w:type="gramEnd"/>
          </w:p>
        </w:tc>
        <w:tc>
          <w:tcPr>
            <w:tcW w:w="632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314" w:type="pct"/>
            <w:vMerge w:val="restart"/>
          </w:tcPr>
          <w:p w:rsidR="00F81491" w:rsidRPr="00255702" w:rsidRDefault="009860A9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</w:t>
            </w:r>
            <w:r w:rsidR="00F81491" w:rsidRPr="00255702">
              <w:rPr>
                <w:kern w:val="2"/>
                <w:sz w:val="28"/>
                <w:szCs w:val="28"/>
                <w:lang w:eastAsia="en-US"/>
              </w:rPr>
              <w:t>сего</w:t>
            </w:r>
          </w:p>
        </w:tc>
        <w:tc>
          <w:tcPr>
            <w:tcW w:w="754" w:type="pct"/>
            <w:gridSpan w:val="2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том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числе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для</w:t>
            </w:r>
            <w:proofErr w:type="gramEnd"/>
          </w:p>
        </w:tc>
        <w:tc>
          <w:tcPr>
            <w:tcW w:w="478" w:type="pct"/>
            <w:vMerge w:val="restar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третий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уровень</w:t>
            </w:r>
          </w:p>
        </w:tc>
        <w:tc>
          <w:tcPr>
            <w:tcW w:w="442" w:type="pct"/>
            <w:vMerge w:val="restar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второй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уровень</w:t>
            </w:r>
          </w:p>
        </w:tc>
        <w:tc>
          <w:tcPr>
            <w:tcW w:w="365" w:type="pct"/>
            <w:vMerge w:val="restar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первый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уровень</w:t>
            </w:r>
          </w:p>
        </w:tc>
      </w:tr>
      <w:tr w:rsidR="00255702" w:rsidRPr="00255702" w:rsidTr="00B644BA">
        <w:tc>
          <w:tcPr>
            <w:tcW w:w="1000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323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369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взрос</w:t>
            </w:r>
            <w:r w:rsidR="0016542D">
              <w:rPr>
                <w:kern w:val="2"/>
                <w:sz w:val="28"/>
                <w:szCs w:val="28"/>
                <w:lang w:eastAsia="en-US"/>
              </w:rPr>
              <w:t>-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лых</w:t>
            </w:r>
            <w:proofErr w:type="spellEnd"/>
            <w:proofErr w:type="gramEnd"/>
          </w:p>
        </w:tc>
        <w:tc>
          <w:tcPr>
            <w:tcW w:w="323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</w:p>
        </w:tc>
        <w:tc>
          <w:tcPr>
            <w:tcW w:w="632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314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31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взрослых</w:t>
            </w:r>
          </w:p>
        </w:tc>
        <w:tc>
          <w:tcPr>
            <w:tcW w:w="323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детей</w:t>
            </w:r>
          </w:p>
        </w:tc>
        <w:tc>
          <w:tcPr>
            <w:tcW w:w="478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42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365" w:type="pct"/>
            <w:vMerge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</w:tr>
    </w:tbl>
    <w:p w:rsidR="00B644BA" w:rsidRPr="00B644BA" w:rsidRDefault="00B644BA" w:rsidP="008C3AC7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994"/>
        <w:gridCol w:w="968"/>
        <w:gridCol w:w="1105"/>
        <w:gridCol w:w="968"/>
        <w:gridCol w:w="1893"/>
        <w:gridCol w:w="941"/>
        <w:gridCol w:w="1291"/>
        <w:gridCol w:w="968"/>
        <w:gridCol w:w="1432"/>
        <w:gridCol w:w="1324"/>
        <w:gridCol w:w="1093"/>
      </w:tblGrid>
      <w:tr w:rsidR="00255702" w:rsidRPr="00255702" w:rsidTr="00B644BA">
        <w:trPr>
          <w:tblHeader/>
        </w:trPr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val="en-US" w:eastAsia="en-US"/>
              </w:rPr>
            </w:pPr>
            <w:r w:rsidRPr="00255702">
              <w:rPr>
                <w:kern w:val="2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8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9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10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val="en-US"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val="en-US" w:eastAsia="en-US"/>
              </w:rPr>
              <w:t>11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Кардиология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10,6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10,27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0,33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10,8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114,5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109,7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4,8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2,65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7,95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Ревматология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0,95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0,05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0,33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0,67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Гастроэнтерология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2,9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2,32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0,58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10,8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31,3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24,6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6,7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0,87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2,03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Пульмонология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3,2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2,72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0,48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10,3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33,0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26,6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1,28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1,92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Эндокринология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2,0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1,85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0,15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23,2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1,2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Нефрология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1,2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11,5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13,8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5,1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1,2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Гематология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13,0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10,4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8,0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Аллергология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иммунология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0,06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4,5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Педиатрия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9,2</w:t>
            </w:r>
          </w:p>
        </w:tc>
        <w:tc>
          <w:tcPr>
            <w:tcW w:w="369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9,2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79,1</w:t>
            </w:r>
          </w:p>
        </w:tc>
        <w:tc>
          <w:tcPr>
            <w:tcW w:w="431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79,1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1,93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2,07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5,2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Терапия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21,1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21,1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12,5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263,8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263,8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1,48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1,48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18,14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Неонатология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2,1</w:t>
            </w:r>
          </w:p>
        </w:tc>
        <w:tc>
          <w:tcPr>
            <w:tcW w:w="369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2,10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25,4</w:t>
            </w:r>
          </w:p>
        </w:tc>
        <w:tc>
          <w:tcPr>
            <w:tcW w:w="431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25,4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0,32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1,78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Травматология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ортопедия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(травматологические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койки)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lastRenderedPageBreak/>
              <w:t>7,1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6,29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11,0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78,1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69,8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8,3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1,78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3,2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2,12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Травматология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ортопедия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(ортопедические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койки)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0,24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9,7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2,0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Урология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(детская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урология-андрология)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5,0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0,30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8,9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44,5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41,3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3,2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1,29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3,71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Нейрохирургия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2,05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0,25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10,7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24,60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22,7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1,9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0,92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1,38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Хирургия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</w:t>
            </w: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камбустиология</w:t>
            </w:r>
            <w:proofErr w:type="spellEnd"/>
            <w:r w:rsidRPr="00255702">
              <w:rPr>
                <w:kern w:val="2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0,11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5,4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4,0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0,32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0,08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Челюстно-лицевая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хирургия,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стоматология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1,1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7,7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1,6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0,55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0,55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Торакальная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хирургия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0,04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13,3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5,3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Колопроктология</w:t>
            </w:r>
            <w:proofErr w:type="spellEnd"/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0,76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0,04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9,9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7,9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0,56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0,24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Сердечно-сосудистая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хирургия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(кардиохирургические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койки)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0,9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0,10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9,8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8,8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8,1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0,7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0,9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Сердечно-сосудистая</w:t>
            </w:r>
            <w:proofErr w:type="gram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хирургия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(койки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сосудистой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хирургии)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1,1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1,05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0,05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10,4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11,4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11,1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0,55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0,55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Хирургия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(абдоминальная,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трансплантация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органов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(или)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тканей,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костного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мозга,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пластическая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хирургия)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0,74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2,26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27,3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24,6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2,7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3,0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Онкология,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радиология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радиотерапия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6,5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6,24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0,26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10,8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70,2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2,2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3,53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2,97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Акушерство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гинекология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21,6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21,49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0,11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6,3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136,1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135,3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2,59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5,18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13,83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Оториноларингология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4,1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1,70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31,2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20,8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1,19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2,91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Офтальмология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4,63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0,67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6,8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36,0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30,6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1,7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3,6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Неврология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11,9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11,08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0,82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144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131,6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1,31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3,33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7,26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Дерматовенерология</w:t>
            </w:r>
            <w:proofErr w:type="spellEnd"/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(дерматологические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койки)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1,0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0,32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17,0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17,0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14,7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2,3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0,7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Инфекционные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болезни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11,9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4,46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7,44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7,1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84,5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42,3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42,2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1,38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3,57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6,95</w:t>
            </w:r>
          </w:p>
        </w:tc>
      </w:tr>
      <w:tr w:rsidR="00255702" w:rsidRPr="00255702" w:rsidTr="00B644BA">
        <w:tc>
          <w:tcPr>
            <w:tcW w:w="1000" w:type="pct"/>
          </w:tcPr>
          <w:p w:rsidR="0016542D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255702">
              <w:rPr>
                <w:kern w:val="2"/>
                <w:sz w:val="28"/>
                <w:szCs w:val="28"/>
                <w:lang w:eastAsia="en-US"/>
              </w:rPr>
              <w:t>Акушерство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гинекология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(койки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gramEnd"/>
          </w:p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для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беременных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рожениц)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7,3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40,9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40,9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1,1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3,29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2,91</w:t>
            </w:r>
          </w:p>
        </w:tc>
      </w:tr>
      <w:tr w:rsidR="00255702" w:rsidRPr="00255702" w:rsidTr="00B644BA">
        <w:tc>
          <w:tcPr>
            <w:tcW w:w="1000" w:type="pct"/>
          </w:tcPr>
          <w:p w:rsidR="0016542D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Акушерство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гинекология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(койки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патологии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беременности)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4,9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4,9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7,7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37,7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37,7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0,59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1,81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2,5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реабилитация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2,33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2,23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16,7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39,0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32,6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0,7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0,86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0,77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Гериатрия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11,4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4,6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4,6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0,4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Хирургия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18,4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18,4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184,0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167,6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16,4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4,97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7,36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6,07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Всего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базовой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программе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ОМС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173,13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143,63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29,5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9,64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1669,4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1408,4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261,0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42,59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64,79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65,75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Психиатрия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4,2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3,99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68,7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288,51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274,08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14,43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4,2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Наркология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1,49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1,49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18,0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26,85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26,85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1,49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Фтизиатрия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1,91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1,53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0,38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93,8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179,54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143,63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35,91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1,91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 w:rsidRPr="00255702">
              <w:rPr>
                <w:kern w:val="2"/>
                <w:sz w:val="28"/>
                <w:szCs w:val="28"/>
                <w:lang w:eastAsia="en-US"/>
              </w:rPr>
              <w:t>Дерматовенерология</w:t>
            </w:r>
            <w:proofErr w:type="spellEnd"/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0,25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0,23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0,02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17,9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4,45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4,14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0,31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0,25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lastRenderedPageBreak/>
              <w:t>Всего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счет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средств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бюджета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7,85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7,24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63,6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499,35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448,70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50,65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7,85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Всего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медицинской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помощи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стационарных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условиях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180,98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150,87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30,11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12,0</w:t>
            </w:r>
          </w:p>
        </w:tc>
        <w:tc>
          <w:tcPr>
            <w:tcW w:w="314" w:type="pct"/>
          </w:tcPr>
          <w:p w:rsidR="00F81491" w:rsidRPr="009860A9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4"/>
                <w:kern w:val="2"/>
                <w:sz w:val="28"/>
                <w:szCs w:val="28"/>
                <w:lang w:eastAsia="en-US"/>
              </w:rPr>
            </w:pPr>
            <w:r w:rsidRPr="009860A9">
              <w:rPr>
                <w:spacing w:val="-14"/>
                <w:kern w:val="2"/>
                <w:sz w:val="28"/>
                <w:szCs w:val="28"/>
                <w:lang w:eastAsia="en-US"/>
              </w:rPr>
              <w:t>2168,75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1857,1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311,65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50,44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64,79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65,75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Паллиативная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5,75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5,75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21,0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120,66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120,66</w:t>
            </w:r>
          </w:p>
        </w:tc>
        <w:tc>
          <w:tcPr>
            <w:tcW w:w="323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78" w:type="pct"/>
          </w:tcPr>
          <w:p w:rsidR="00F81491" w:rsidRPr="0016542D" w:rsidRDefault="0016542D" w:rsidP="008C3AC7">
            <w:pPr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5,75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Итого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за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счет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средств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бюджета,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включая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паллиативную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13,60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12,99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0,61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45,6</w:t>
            </w:r>
          </w:p>
        </w:tc>
        <w:tc>
          <w:tcPr>
            <w:tcW w:w="314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620,01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569,36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50,65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7,85</w:t>
            </w:r>
          </w:p>
        </w:tc>
        <w:tc>
          <w:tcPr>
            <w:tcW w:w="442" w:type="pct"/>
          </w:tcPr>
          <w:p w:rsidR="00F81491" w:rsidRPr="0016542D" w:rsidRDefault="0016542D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5,75</w:t>
            </w:r>
          </w:p>
        </w:tc>
      </w:tr>
      <w:tr w:rsidR="00255702" w:rsidRPr="00255702" w:rsidTr="00B644BA">
        <w:tc>
          <w:tcPr>
            <w:tcW w:w="1000" w:type="pct"/>
          </w:tcPr>
          <w:p w:rsidR="00F81491" w:rsidRPr="00255702" w:rsidRDefault="00F81491" w:rsidP="008C3AC7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 w:rsidRPr="00255702">
              <w:rPr>
                <w:kern w:val="2"/>
                <w:sz w:val="28"/>
                <w:szCs w:val="28"/>
                <w:lang w:eastAsia="en-US"/>
              </w:rPr>
              <w:t>Итого,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включая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паллиативную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медицинскую</w:t>
            </w:r>
            <w:r w:rsidR="00255702" w:rsidRPr="00255702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255702">
              <w:rPr>
                <w:kern w:val="2"/>
                <w:sz w:val="28"/>
                <w:szCs w:val="28"/>
                <w:lang w:eastAsia="en-US"/>
              </w:rPr>
              <w:t>помощь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186,73</w:t>
            </w:r>
          </w:p>
        </w:tc>
        <w:tc>
          <w:tcPr>
            <w:tcW w:w="369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156,62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30,11</w:t>
            </w:r>
          </w:p>
        </w:tc>
        <w:tc>
          <w:tcPr>
            <w:tcW w:w="63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12,3</w:t>
            </w:r>
          </w:p>
        </w:tc>
        <w:tc>
          <w:tcPr>
            <w:tcW w:w="314" w:type="pct"/>
          </w:tcPr>
          <w:p w:rsidR="00F81491" w:rsidRPr="009860A9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4"/>
                <w:kern w:val="2"/>
                <w:sz w:val="28"/>
                <w:szCs w:val="28"/>
                <w:lang w:eastAsia="en-US"/>
              </w:rPr>
            </w:pPr>
            <w:r w:rsidRPr="009860A9">
              <w:rPr>
                <w:spacing w:val="-14"/>
                <w:kern w:val="2"/>
                <w:sz w:val="28"/>
                <w:szCs w:val="28"/>
                <w:lang w:eastAsia="en-US"/>
              </w:rPr>
              <w:t>2289,41</w:t>
            </w:r>
          </w:p>
        </w:tc>
        <w:tc>
          <w:tcPr>
            <w:tcW w:w="431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1977,76</w:t>
            </w:r>
          </w:p>
        </w:tc>
        <w:tc>
          <w:tcPr>
            <w:tcW w:w="323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311,65</w:t>
            </w:r>
          </w:p>
        </w:tc>
        <w:tc>
          <w:tcPr>
            <w:tcW w:w="478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50,44</w:t>
            </w:r>
          </w:p>
        </w:tc>
        <w:tc>
          <w:tcPr>
            <w:tcW w:w="442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64,79</w:t>
            </w:r>
          </w:p>
        </w:tc>
        <w:tc>
          <w:tcPr>
            <w:tcW w:w="365" w:type="pct"/>
          </w:tcPr>
          <w:p w:rsidR="00F81491" w:rsidRPr="0016542D" w:rsidRDefault="00F81491" w:rsidP="008C3AC7">
            <w:pPr>
              <w:autoSpaceDE w:val="0"/>
              <w:autoSpaceDN w:val="0"/>
              <w:adjustRightInd w:val="0"/>
              <w:jc w:val="center"/>
              <w:rPr>
                <w:spacing w:val="-10"/>
                <w:kern w:val="2"/>
                <w:sz w:val="28"/>
                <w:szCs w:val="28"/>
                <w:lang w:eastAsia="en-US"/>
              </w:rPr>
            </w:pPr>
            <w:r w:rsidRPr="0016542D">
              <w:rPr>
                <w:spacing w:val="-10"/>
                <w:kern w:val="2"/>
                <w:sz w:val="28"/>
                <w:szCs w:val="28"/>
                <w:lang w:eastAsia="en-US"/>
              </w:rPr>
              <w:t>71,50</w:t>
            </w:r>
          </w:p>
        </w:tc>
      </w:tr>
    </w:tbl>
    <w:p w:rsidR="00F81491" w:rsidRPr="00255702" w:rsidRDefault="00F81491" w:rsidP="008C3AC7">
      <w:pPr>
        <w:ind w:left="102" w:right="99"/>
        <w:jc w:val="center"/>
        <w:rPr>
          <w:kern w:val="2"/>
          <w:sz w:val="28"/>
          <w:szCs w:val="28"/>
          <w:lang w:eastAsia="en-US"/>
        </w:rPr>
      </w:pPr>
    </w:p>
    <w:p w:rsidR="00F81491" w:rsidRPr="00255702" w:rsidRDefault="00F81491" w:rsidP="008C3AC7">
      <w:pPr>
        <w:pageBreakBefore/>
        <w:autoSpaceDE w:val="0"/>
        <w:autoSpaceDN w:val="0"/>
        <w:jc w:val="right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lastRenderedPageBreak/>
        <w:t>Таблица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№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6</w:t>
      </w:r>
    </w:p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E06DC8" w:rsidRPr="00496D52" w:rsidRDefault="00E06DC8" w:rsidP="00E06DC8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ОБЪЕМЫ </w:t>
      </w:r>
    </w:p>
    <w:p w:rsidR="00E06DC8" w:rsidRPr="00496D52" w:rsidRDefault="00E06DC8" w:rsidP="00E06DC8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амбулаторно-поликлинической помощи на 2016 год</w:t>
      </w:r>
    </w:p>
    <w:p w:rsidR="00E06DC8" w:rsidRPr="00496D52" w:rsidRDefault="00E06DC8" w:rsidP="00E06DC8">
      <w:pPr>
        <w:jc w:val="center"/>
        <w:rPr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6151"/>
        <w:gridCol w:w="2219"/>
        <w:gridCol w:w="2210"/>
        <w:gridCol w:w="1566"/>
        <w:gridCol w:w="93"/>
        <w:gridCol w:w="1449"/>
        <w:gridCol w:w="1279"/>
      </w:tblGrid>
      <w:tr w:rsidR="00E06DC8" w:rsidRPr="00496D52" w:rsidTr="00E06DC8">
        <w:tc>
          <w:tcPr>
            <w:tcW w:w="4055" w:type="dxa"/>
            <w:vMerge w:val="restart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Вид помощи</w:t>
            </w:r>
          </w:p>
        </w:tc>
        <w:tc>
          <w:tcPr>
            <w:tcW w:w="1463" w:type="dxa"/>
            <w:vMerge w:val="restart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457" w:type="dxa"/>
            <w:vMerge w:val="restart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Норматив на одного жителя/</w:t>
            </w:r>
          </w:p>
          <w:p w:rsidR="00E06DC8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на одного застрахованного </w:t>
            </w:r>
          </w:p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по ОМС </w:t>
            </w:r>
          </w:p>
        </w:tc>
        <w:tc>
          <w:tcPr>
            <w:tcW w:w="2891" w:type="dxa"/>
            <w:gridSpan w:val="4"/>
          </w:tcPr>
          <w:p w:rsidR="00E06DC8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Норматив </w:t>
            </w:r>
          </w:p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на одного жителя/</w:t>
            </w:r>
          </w:p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на одного застрахованного </w:t>
            </w:r>
          </w:p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по ОМС по уровням </w:t>
            </w:r>
          </w:p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оказания помощи</w:t>
            </w:r>
          </w:p>
        </w:tc>
      </w:tr>
      <w:tr w:rsidR="00E06DC8" w:rsidRPr="00496D52" w:rsidTr="00E06DC8">
        <w:tc>
          <w:tcPr>
            <w:tcW w:w="4055" w:type="dxa"/>
            <w:vMerge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1463" w:type="dxa"/>
            <w:vMerge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1457" w:type="dxa"/>
            <w:vMerge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1032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третий уровень</w:t>
            </w:r>
          </w:p>
        </w:tc>
        <w:tc>
          <w:tcPr>
            <w:tcW w:w="1016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второй уровень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первый уровень</w:t>
            </w:r>
          </w:p>
        </w:tc>
      </w:tr>
      <w:tr w:rsidR="00E06DC8" w:rsidRPr="00496D52" w:rsidTr="00E06DC8">
        <w:trPr>
          <w:tblHeader/>
        </w:trPr>
        <w:tc>
          <w:tcPr>
            <w:tcW w:w="40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6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496D52">
              <w:rPr>
                <w:kern w:val="2"/>
                <w:sz w:val="28"/>
                <w:szCs w:val="28"/>
                <w:lang w:eastAsia="en-US"/>
              </w:rPr>
              <w:t>Амбулаторно-поликлиническая</w:t>
            </w:r>
            <w:proofErr w:type="gramEnd"/>
            <w:r w:rsidRPr="00496D52">
              <w:rPr>
                <w:kern w:val="2"/>
                <w:sz w:val="28"/>
                <w:szCs w:val="28"/>
                <w:lang w:eastAsia="en-US"/>
              </w:rPr>
              <w:t xml:space="preserve"> по поводу заболевания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обращения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0,1046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0,1046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Амбулаторно-поликлиническая профилактическая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посещения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0,3137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0,3137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 w:rsidRPr="00496D52">
              <w:rPr>
                <w:kern w:val="2"/>
                <w:sz w:val="28"/>
                <w:szCs w:val="28"/>
                <w:lang w:eastAsia="en-US"/>
              </w:rPr>
              <w:t>Стационарозамещающая</w:t>
            </w:r>
            <w:proofErr w:type="spellEnd"/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случаи лечения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0,0013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0,0013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E06DC8" w:rsidRPr="00496D52" w:rsidTr="00E06DC8">
        <w:tc>
          <w:tcPr>
            <w:tcW w:w="9866" w:type="dxa"/>
            <w:gridSpan w:val="7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ОМС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Скорая медицинская помощь 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вызов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0,3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0,183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0,117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Амбулаторно-поликлиническая профилактическая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посещения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2,35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0,3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0,6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1,45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Амбулаторно-поликлиническая неотложная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посещения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0,56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0,15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0,41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proofErr w:type="gramStart"/>
            <w:r w:rsidRPr="00496D52">
              <w:rPr>
                <w:kern w:val="2"/>
                <w:sz w:val="28"/>
                <w:szCs w:val="28"/>
                <w:lang w:eastAsia="en-US"/>
              </w:rPr>
              <w:t>Амбулаторно-поликлиническая</w:t>
            </w:r>
            <w:proofErr w:type="gramEnd"/>
            <w:r w:rsidRPr="00496D52">
              <w:rPr>
                <w:kern w:val="2"/>
                <w:sz w:val="28"/>
                <w:szCs w:val="28"/>
                <w:lang w:eastAsia="en-US"/>
              </w:rPr>
              <w:t xml:space="preserve"> по поводу заболевания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 xml:space="preserve">обращения по поводу </w:t>
            </w:r>
            <w:proofErr w:type="spellStart"/>
            <w:proofErr w:type="gramStart"/>
            <w:r w:rsidRPr="00496D52">
              <w:rPr>
                <w:kern w:val="2"/>
                <w:sz w:val="28"/>
                <w:szCs w:val="28"/>
                <w:lang w:eastAsia="en-US"/>
              </w:rPr>
              <w:t>заболе</w:t>
            </w:r>
            <w:r>
              <w:rPr>
                <w:kern w:val="2"/>
                <w:sz w:val="28"/>
                <w:szCs w:val="28"/>
                <w:lang w:eastAsia="en-US"/>
              </w:rPr>
              <w:t>-</w:t>
            </w:r>
            <w:r w:rsidRPr="00496D52">
              <w:rPr>
                <w:kern w:val="2"/>
                <w:sz w:val="28"/>
                <w:szCs w:val="28"/>
                <w:lang w:eastAsia="en-US"/>
              </w:rPr>
              <w:t>вания</w:t>
            </w:r>
            <w:proofErr w:type="spellEnd"/>
            <w:proofErr w:type="gramEnd"/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1,98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0,1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0,49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1,39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Экстракорпоральное оплодотворение</w:t>
            </w:r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случаи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0,00013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0,00013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–</w:t>
            </w:r>
          </w:p>
        </w:tc>
      </w:tr>
      <w:tr w:rsidR="00E06DC8" w:rsidRPr="00496D52" w:rsidTr="00E06DC8">
        <w:tc>
          <w:tcPr>
            <w:tcW w:w="4055" w:type="dxa"/>
          </w:tcPr>
          <w:p w:rsidR="00E06DC8" w:rsidRPr="00496D52" w:rsidRDefault="00E06DC8" w:rsidP="00E06DC8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 w:rsidRPr="00496D52">
              <w:rPr>
                <w:kern w:val="2"/>
                <w:sz w:val="28"/>
                <w:szCs w:val="28"/>
                <w:lang w:eastAsia="en-US"/>
              </w:rPr>
              <w:t>Стационарозамещающая</w:t>
            </w:r>
            <w:proofErr w:type="spellEnd"/>
          </w:p>
        </w:tc>
        <w:tc>
          <w:tcPr>
            <w:tcW w:w="146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случаи лечения</w:t>
            </w:r>
          </w:p>
        </w:tc>
        <w:tc>
          <w:tcPr>
            <w:tcW w:w="1457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0,06</w:t>
            </w:r>
          </w:p>
        </w:tc>
        <w:tc>
          <w:tcPr>
            <w:tcW w:w="1093" w:type="dxa"/>
            <w:gridSpan w:val="2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0,01</w:t>
            </w:r>
          </w:p>
        </w:tc>
        <w:tc>
          <w:tcPr>
            <w:tcW w:w="955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 w:rsidRPr="00496D52">
              <w:rPr>
                <w:kern w:val="2"/>
                <w:sz w:val="28"/>
                <w:szCs w:val="28"/>
                <w:lang w:eastAsia="en-US"/>
              </w:rPr>
              <w:t>0,02</w:t>
            </w:r>
          </w:p>
        </w:tc>
        <w:tc>
          <w:tcPr>
            <w:tcW w:w="843" w:type="dxa"/>
          </w:tcPr>
          <w:p w:rsidR="00E06DC8" w:rsidRPr="00496D52" w:rsidRDefault="00E06DC8" w:rsidP="00E06DC8">
            <w:pPr>
              <w:jc w:val="center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0,03</w:t>
            </w:r>
          </w:p>
        </w:tc>
      </w:tr>
    </w:tbl>
    <w:p w:rsidR="00F81491" w:rsidRPr="00255702" w:rsidRDefault="00F81491" w:rsidP="008C3AC7">
      <w:pPr>
        <w:autoSpaceDE w:val="0"/>
        <w:autoSpaceDN w:val="0"/>
        <w:jc w:val="center"/>
        <w:rPr>
          <w:rFonts w:eastAsia="Calibri"/>
          <w:kern w:val="2"/>
          <w:sz w:val="28"/>
          <w:szCs w:val="28"/>
        </w:rPr>
      </w:pPr>
    </w:p>
    <w:p w:rsidR="007D5C6F" w:rsidRPr="00255702" w:rsidRDefault="007D5C6F" w:rsidP="008C3AC7">
      <w:pPr>
        <w:rPr>
          <w:kern w:val="2"/>
          <w:sz w:val="28"/>
          <w:szCs w:val="28"/>
          <w:lang w:eastAsia="en-US"/>
        </w:rPr>
        <w:sectPr w:rsidR="007D5C6F" w:rsidRPr="00255702" w:rsidSect="007D5C6F">
          <w:pgSz w:w="16838" w:h="11905" w:orient="landscape" w:code="9"/>
          <w:pgMar w:top="1304" w:right="851" w:bottom="851" w:left="1134" w:header="709" w:footer="709" w:gutter="0"/>
          <w:cols w:space="720"/>
        </w:sectPr>
      </w:pP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proofErr w:type="gramStart"/>
      <w:r w:rsidRPr="00255702">
        <w:rPr>
          <w:rFonts w:eastAsia="Calibri"/>
          <w:kern w:val="2"/>
          <w:sz w:val="28"/>
          <w:szCs w:val="28"/>
        </w:rPr>
        <w:lastRenderedPageBreak/>
        <w:t>Государственное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задание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финансовое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обеспечение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которых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осуществляется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счет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средств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формируется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Правительством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2740C">
        <w:rPr>
          <w:rFonts w:eastAsia="Calibri"/>
          <w:kern w:val="2"/>
          <w:sz w:val="28"/>
          <w:szCs w:val="28"/>
        </w:rPr>
        <w:br/>
      </w:r>
      <w:r w:rsidRPr="00255702">
        <w:rPr>
          <w:rFonts w:eastAsia="Calibri"/>
          <w:kern w:val="2"/>
          <w:sz w:val="28"/>
          <w:szCs w:val="28"/>
        </w:rPr>
        <w:t>(за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исключением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казенного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«Центр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мобилизационных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резервов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«Резерв»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санатория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«Голубая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дача»,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бюджетного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«Медицинский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информационно-аналитический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центр»).</w:t>
      </w:r>
      <w:proofErr w:type="gramEnd"/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местного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самоуправления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государственных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полномочий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решению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вопросов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формируется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муниципальное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задание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оказание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услуг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учреждениями,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имеющими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право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осуществление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деятельности,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порядке,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установленном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администрацией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муниципального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образования.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Объемы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средними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нормативами,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распределяются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между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страховыми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решением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разработке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соответствии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действующим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законодательством.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255702">
        <w:rPr>
          <w:rFonts w:eastAsia="Calibri"/>
          <w:kern w:val="2"/>
          <w:sz w:val="28"/>
          <w:szCs w:val="28"/>
        </w:rPr>
        <w:t>Решение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корректировке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объемов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помощи,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установленных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для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рамках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принимает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Комиссия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по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разработке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094B38">
        <w:rPr>
          <w:rFonts w:eastAsia="Calibri"/>
          <w:kern w:val="2"/>
          <w:sz w:val="28"/>
          <w:szCs w:val="28"/>
        </w:rPr>
        <w:t>Т</w:t>
      </w:r>
      <w:r w:rsidRPr="00255702">
        <w:rPr>
          <w:rFonts w:eastAsia="Calibri"/>
          <w:kern w:val="2"/>
          <w:sz w:val="28"/>
          <w:szCs w:val="28"/>
        </w:rPr>
        <w:t>ерриториальной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программы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ОМС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Ростовской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области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на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основании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предложений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руководителей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медицинских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организаций,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согласованных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руководителями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муниципальных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органов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управления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здравоохранением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(а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случае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их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отсутствия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="00D2740C">
        <w:rPr>
          <w:rFonts w:eastAsia="Calibri"/>
          <w:kern w:val="2"/>
          <w:sz w:val="28"/>
          <w:szCs w:val="28"/>
        </w:rPr>
        <w:t>–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главными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врачами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центральных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районных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(городских)</w:t>
      </w:r>
      <w:r w:rsidR="00255702" w:rsidRPr="00255702">
        <w:rPr>
          <w:rFonts w:eastAsia="Calibri"/>
          <w:kern w:val="2"/>
          <w:sz w:val="28"/>
          <w:szCs w:val="28"/>
        </w:rPr>
        <w:t xml:space="preserve"> </w:t>
      </w:r>
      <w:r w:rsidRPr="00255702">
        <w:rPr>
          <w:rFonts w:eastAsia="Calibri"/>
          <w:kern w:val="2"/>
          <w:sz w:val="28"/>
          <w:szCs w:val="28"/>
        </w:rPr>
        <w:t>больниц).</w:t>
      </w:r>
    </w:p>
    <w:p w:rsidR="00F81491" w:rsidRPr="00255702" w:rsidRDefault="00F81491" w:rsidP="008C3AC7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Раздел 9. Средние нормативы финансовых затрат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на единицу объема медицинской помощи,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средние </w:t>
      </w:r>
      <w:proofErr w:type="spellStart"/>
      <w:r w:rsidRPr="00496D52">
        <w:rPr>
          <w:kern w:val="2"/>
          <w:sz w:val="28"/>
          <w:szCs w:val="28"/>
        </w:rPr>
        <w:t>подушевые</w:t>
      </w:r>
      <w:proofErr w:type="spellEnd"/>
      <w:r w:rsidRPr="00496D52">
        <w:rPr>
          <w:kern w:val="2"/>
          <w:sz w:val="28"/>
          <w:szCs w:val="28"/>
        </w:rPr>
        <w:t xml:space="preserve"> нормативы финансирования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Средние нормативы финансовых затрат на единицу объема медицинской помощи, оказываемой в соответствии с Территориальной программой государственных гарантий, рассчитаны исходя из расходов на ее оказание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и на 2016 год составляют: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один</w:t>
      </w:r>
      <w:r w:rsidRPr="00496D52">
        <w:rPr>
          <w:kern w:val="2"/>
          <w:sz w:val="28"/>
          <w:szCs w:val="28"/>
        </w:rPr>
        <w:t xml:space="preserve"> вызов скорой медицинской помощи за счет средств обязательного медицинского страхования – 1789,51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одно</w:t>
      </w:r>
      <w:r w:rsidRPr="00496D52">
        <w:rPr>
          <w:kern w:val="2"/>
          <w:sz w:val="28"/>
          <w:szCs w:val="28"/>
        </w:rPr>
        <w:t xml:space="preserve"> посещение с профилактической целью при оказании медицинской помощи в амбулаторных условиях медицинскими организациями (их структурными подразделениями)</w:t>
      </w:r>
      <w:r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 xml:space="preserve">за счет средств областного бюджета –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299,84 </w:t>
      </w:r>
      <w:r>
        <w:rPr>
          <w:kern w:val="2"/>
          <w:sz w:val="28"/>
          <w:szCs w:val="28"/>
        </w:rPr>
        <w:t xml:space="preserve">рубля, </w:t>
      </w:r>
      <w:r w:rsidRPr="00496D52">
        <w:rPr>
          <w:kern w:val="2"/>
          <w:sz w:val="28"/>
          <w:szCs w:val="28"/>
        </w:rPr>
        <w:t xml:space="preserve">за счет средств обязательного медицинского страхования –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367,28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одно</w:t>
      </w:r>
      <w:r w:rsidRPr="00496D52">
        <w:rPr>
          <w:kern w:val="2"/>
          <w:sz w:val="28"/>
          <w:szCs w:val="28"/>
        </w:rPr>
        <w:t xml:space="preserve"> обращение по поводу заболевания при оказании медицинской помощи в амбулаторных условиях медицинскими организациями (их структурными подразделениями)</w:t>
      </w:r>
      <w:r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 xml:space="preserve">за счет средств областного бюджета –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lastRenderedPageBreak/>
        <w:t>1012,88 рубля</w:t>
      </w:r>
      <w:r>
        <w:rPr>
          <w:kern w:val="2"/>
          <w:sz w:val="28"/>
          <w:szCs w:val="28"/>
        </w:rPr>
        <w:t xml:space="preserve">, </w:t>
      </w:r>
      <w:r w:rsidRPr="00496D52">
        <w:rPr>
          <w:kern w:val="2"/>
          <w:sz w:val="28"/>
          <w:szCs w:val="28"/>
        </w:rPr>
        <w:t>за счет средств обязательного медицинского страхования – 1029,08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одно</w:t>
      </w:r>
      <w:r w:rsidRPr="00496D52">
        <w:rPr>
          <w:kern w:val="2"/>
          <w:sz w:val="28"/>
          <w:szCs w:val="28"/>
        </w:rPr>
        <w:t xml:space="preserve"> посещение при оказании медицинской помощи в неотложной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форме в амбулаторных условиях за счет средств обязательного медицинского страхования – 470,19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один</w:t>
      </w:r>
      <w:r w:rsidRPr="00496D52">
        <w:rPr>
          <w:kern w:val="2"/>
          <w:sz w:val="28"/>
          <w:szCs w:val="28"/>
        </w:rPr>
        <w:t xml:space="preserve"> случай лечения в условиях дневных стационаров</w:t>
      </w:r>
      <w:r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 xml:space="preserve">за счет средств областного бюджета – 21478,62 </w:t>
      </w:r>
      <w:r>
        <w:rPr>
          <w:kern w:val="2"/>
          <w:sz w:val="28"/>
          <w:szCs w:val="28"/>
        </w:rPr>
        <w:t xml:space="preserve">рубля, </w:t>
      </w:r>
      <w:r w:rsidRPr="00496D52">
        <w:rPr>
          <w:kern w:val="2"/>
          <w:sz w:val="28"/>
          <w:szCs w:val="28"/>
        </w:rPr>
        <w:t>за счет средств обязательного медицинского страхования – 11704,58 рубля, из них: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один</w:t>
      </w:r>
      <w:r w:rsidRPr="00496D52">
        <w:rPr>
          <w:kern w:val="2"/>
          <w:sz w:val="28"/>
          <w:szCs w:val="28"/>
        </w:rPr>
        <w:t xml:space="preserve"> случай госпитализации в медицинских организациях (их структурных подразделениях), оказывающих медицинскую помощь в стационарных условиях</w:t>
      </w:r>
      <w:r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>за счет средств областного бюджета – 66289,44 рубля</w:t>
      </w:r>
      <w:r>
        <w:rPr>
          <w:kern w:val="2"/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за счет средств обязательного медицинского страхования (с учетом ВМП по методам, включенным в ОМС) – 23361,16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один</w:t>
      </w:r>
      <w:r w:rsidRPr="00496D52">
        <w:rPr>
          <w:kern w:val="2"/>
          <w:sz w:val="28"/>
          <w:szCs w:val="28"/>
        </w:rPr>
        <w:t xml:space="preserve"> койко-день по медицинской реабилитации в специализированных больницах и центрах, оказывающих медицинскую помощь по профилю «Медицинская реабилитация», и реабилитационных отделениях медицинских организаций за счет средств обязательного медицинского страхования –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1574,77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один</w:t>
      </w:r>
      <w:r w:rsidRPr="00496D52">
        <w:rPr>
          <w:kern w:val="2"/>
          <w:sz w:val="28"/>
          <w:szCs w:val="28"/>
        </w:rPr>
        <w:t xml:space="preserve"> случай госпитализации при оказании высокотехнологичной медицинской помощи, включенной в программу ОМС – 130137,44 рубля</w:t>
      </w:r>
      <w:r>
        <w:rPr>
          <w:kern w:val="2"/>
          <w:sz w:val="28"/>
          <w:szCs w:val="28"/>
        </w:rPr>
        <w:t>;</w:t>
      </w:r>
      <w:r w:rsidRPr="00496D52">
        <w:rPr>
          <w:kern w:val="2"/>
          <w:sz w:val="28"/>
          <w:szCs w:val="28"/>
        </w:rPr>
        <w:t xml:space="preserve"> 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>один</w:t>
      </w:r>
      <w:r w:rsidRPr="00496D52">
        <w:rPr>
          <w:kern w:val="2"/>
          <w:sz w:val="28"/>
          <w:szCs w:val="28"/>
        </w:rPr>
        <w:t xml:space="preserve"> койко-день в медицинских организациях (их структурных подразделениях), оказывающих паллиативную медицинскую помощь в стационарных условиях (включая больницы сестринского ухода (хосписы) за счет средств бюджета, – 852,57 рубля.</w:t>
      </w:r>
      <w:proofErr w:type="gramEnd"/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Средние </w:t>
      </w:r>
      <w:proofErr w:type="spellStart"/>
      <w:r w:rsidRPr="00496D52">
        <w:rPr>
          <w:kern w:val="2"/>
          <w:sz w:val="28"/>
          <w:szCs w:val="28"/>
        </w:rPr>
        <w:t>подушевые</w:t>
      </w:r>
      <w:proofErr w:type="spellEnd"/>
      <w:r w:rsidRPr="00496D52">
        <w:rPr>
          <w:kern w:val="2"/>
          <w:sz w:val="28"/>
          <w:szCs w:val="28"/>
        </w:rPr>
        <w:t xml:space="preserve"> нормативы финансирования, предусмотренные Территориальной программой государственных гарантий (без учета расходов федерального бюджета), составляют</w:t>
      </w:r>
      <w:r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>в 2016 году – 10370,70 рубля, в том числе: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за счет средств областного бюджета – 1820,80 рубля;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за счет средств обязательного медицинского страхования – 8549,90 рубля.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spellStart"/>
      <w:proofErr w:type="gramStart"/>
      <w:r w:rsidRPr="00496D52">
        <w:rPr>
          <w:kern w:val="2"/>
          <w:sz w:val="28"/>
          <w:szCs w:val="28"/>
        </w:rPr>
        <w:t>Подушевые</w:t>
      </w:r>
      <w:proofErr w:type="spellEnd"/>
      <w:r w:rsidRPr="00496D52">
        <w:rPr>
          <w:kern w:val="2"/>
          <w:sz w:val="28"/>
          <w:szCs w:val="28"/>
        </w:rPr>
        <w:t xml:space="preserve"> нормативы финансового обеспечения, предусмотренные Территориальной программой государственных гарантий, отражают размер бюджетных ассигнований и средств обязательного медицинского страхования, необходимых для компенсации затрат на предоставление бесплатной медицинской помощи в расчете на одного жителя Ростовской области в год,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за счет средств обязательного медицинского страхования – на одно застрахованное лицо в год.</w:t>
      </w:r>
      <w:proofErr w:type="gramEnd"/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Финансовое обеспечение Территориальной программы государственных гарантий в части расходных обязательств Ростовской области осуществляется в объемах, предусмотренных консолидированным бюджетом Ростовской области на соответствующий период.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Финансовое обеспечение Территориальной программы ОМС осуществляется в объемах, предусмотренных бюджетом территориального фонда обязательного медицинского страхования Ростовской области на соответствующий период.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 w:rsidRPr="00496D52">
        <w:rPr>
          <w:kern w:val="2"/>
          <w:sz w:val="28"/>
          <w:szCs w:val="28"/>
        </w:rPr>
        <w:t xml:space="preserve">Финансовое обеспечение содержания медицинских организаций и их подразделений, не оказывающих медицинскую помощь в соответствии с </w:t>
      </w:r>
      <w:r w:rsidRPr="00496D52">
        <w:rPr>
          <w:kern w:val="2"/>
          <w:sz w:val="28"/>
          <w:szCs w:val="28"/>
        </w:rPr>
        <w:lastRenderedPageBreak/>
        <w:t>Территориальной программой государственных гарантий (при невыполнении функций по оказанию медицинских услуг в рамках Территориальной программы государственных гарантий, в том числе при закрытии на ремонт и по другим причинам, или при оказании услуг сверх объемов, предусмотренных Территориальной программой государственных гарантий, – в части расходов на оказание таких</w:t>
      </w:r>
      <w:proofErr w:type="gramEnd"/>
      <w:r w:rsidRPr="00496D52">
        <w:rPr>
          <w:kern w:val="2"/>
          <w:sz w:val="28"/>
          <w:szCs w:val="28"/>
        </w:rPr>
        <w:t xml:space="preserve"> услуг), осуществляется собственником медицинской организации.</w:t>
      </w: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Стоимость Территориальной программы государственных гарантий бесплатного оказания гражданам медицинской помощи в Ростовской области на 2016 год по условиям ее предоставления представлена в таблице № 7.</w:t>
      </w:r>
    </w:p>
    <w:p w:rsidR="00AB46B1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Стоимость Территориальной программы государственных гарантий бесплатного оказания гражданам медицинской помощи в Ростовской области на 2016 год по источникам финансового обеспечения представлена в таблице № 8.</w:t>
      </w:r>
    </w:p>
    <w:p w:rsidR="00AB46B1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  <w:sectPr w:rsidR="00AB46B1" w:rsidRPr="00496D52" w:rsidSect="00E00C69">
          <w:footerReference w:type="even" r:id="rId11"/>
          <w:footerReference w:type="default" r:id="rId12"/>
          <w:pgSz w:w="11907" w:h="16840" w:code="9"/>
          <w:pgMar w:top="709" w:right="851" w:bottom="1134" w:left="1304" w:header="720" w:footer="720" w:gutter="0"/>
          <w:cols w:space="720"/>
        </w:sectPr>
      </w:pPr>
    </w:p>
    <w:p w:rsidR="00AB46B1" w:rsidRPr="00496D52" w:rsidRDefault="00AB46B1" w:rsidP="00AB46B1">
      <w:pPr>
        <w:autoSpaceDE w:val="0"/>
        <w:autoSpaceDN w:val="0"/>
        <w:adjustRightInd w:val="0"/>
        <w:jc w:val="right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Таблица № 7</w:t>
      </w:r>
    </w:p>
    <w:p w:rsidR="00AB46B1" w:rsidRPr="00496D52" w:rsidRDefault="00AB46B1" w:rsidP="00AB46B1">
      <w:pPr>
        <w:autoSpaceDE w:val="0"/>
        <w:autoSpaceDN w:val="0"/>
        <w:adjustRightInd w:val="0"/>
        <w:jc w:val="right"/>
        <w:rPr>
          <w:kern w:val="2"/>
          <w:sz w:val="28"/>
          <w:szCs w:val="28"/>
        </w:rPr>
      </w:pP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УТВЕРЖДЕННАЯ 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стоимость Территориальной программы государственных гарантий бесплатного </w:t>
      </w:r>
      <w:r w:rsidRPr="00496D52">
        <w:rPr>
          <w:kern w:val="2"/>
          <w:sz w:val="28"/>
          <w:szCs w:val="28"/>
        </w:rPr>
        <w:br/>
        <w:t>оказания гражданам медицинской помощи в Ростовской области на 2016 год по условиям её предоставления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244"/>
        <w:gridCol w:w="759"/>
        <w:gridCol w:w="1676"/>
        <w:gridCol w:w="1682"/>
        <w:gridCol w:w="1604"/>
        <w:gridCol w:w="1249"/>
        <w:gridCol w:w="1121"/>
        <w:gridCol w:w="1324"/>
        <w:gridCol w:w="1345"/>
        <w:gridCol w:w="965"/>
      </w:tblGrid>
      <w:tr w:rsidR="00AB46B1" w:rsidRPr="00A42810" w:rsidTr="008E7A30">
        <w:tc>
          <w:tcPr>
            <w:tcW w:w="3244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 источникам финансового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обеспечения и условиям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предоставления</w:t>
            </w:r>
          </w:p>
        </w:tc>
        <w:tc>
          <w:tcPr>
            <w:tcW w:w="759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№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стро-ки</w:t>
            </w:r>
            <w:proofErr w:type="spellEnd"/>
            <w:proofErr w:type="gramEnd"/>
          </w:p>
        </w:tc>
        <w:tc>
          <w:tcPr>
            <w:tcW w:w="1676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Единица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измерения</w:t>
            </w:r>
          </w:p>
        </w:tc>
        <w:tc>
          <w:tcPr>
            <w:tcW w:w="1682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Объемы меди-</w:t>
            </w: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цинской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помощи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на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t>одного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жителя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(по </w:t>
            </w: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Террито-риальной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программе ОМС – </w:t>
            </w:r>
            <w:proofErr w:type="gramEnd"/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на </w:t>
            </w:r>
            <w:r>
              <w:rPr>
                <w:kern w:val="2"/>
                <w:sz w:val="24"/>
                <w:szCs w:val="24"/>
                <w:lang w:eastAsia="en-US"/>
              </w:rPr>
              <w:t>одно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застра-хованное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лицо) в год</w:t>
            </w:r>
          </w:p>
        </w:tc>
        <w:tc>
          <w:tcPr>
            <w:tcW w:w="1604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Норматив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финансовых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затрат на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единицу объема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медицинской помощи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(рублей)</w:t>
            </w:r>
          </w:p>
        </w:tc>
        <w:tc>
          <w:tcPr>
            <w:tcW w:w="2370" w:type="dxa"/>
            <w:gridSpan w:val="2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Подушевые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нормативы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финансирования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Территориальной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программы</w:t>
            </w:r>
          </w:p>
        </w:tc>
        <w:tc>
          <w:tcPr>
            <w:tcW w:w="3634" w:type="dxa"/>
            <w:gridSpan w:val="3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Стоимость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Территориальной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программы по источникам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ее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финансового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обеспечения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370" w:type="dxa"/>
            <w:gridSpan w:val="2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(рублей)</w:t>
            </w:r>
          </w:p>
        </w:tc>
        <w:tc>
          <w:tcPr>
            <w:tcW w:w="2669" w:type="dxa"/>
            <w:gridSpan w:val="2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(тыс. рублей)</w:t>
            </w:r>
          </w:p>
        </w:tc>
        <w:tc>
          <w:tcPr>
            <w:tcW w:w="965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в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про-центах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 итогу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за счет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средств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консоли-</w:t>
            </w: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дирован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>-</w:t>
            </w: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ного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бюджета области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за счет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средств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ОМС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за счет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средств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консолиди</w:t>
            </w:r>
            <w:r>
              <w:rPr>
                <w:kern w:val="2"/>
                <w:sz w:val="24"/>
                <w:szCs w:val="24"/>
                <w:lang w:eastAsia="en-US"/>
              </w:rPr>
              <w:t>-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t>рованного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бюджета области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за счет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средств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ОМС</w:t>
            </w:r>
          </w:p>
        </w:tc>
        <w:tc>
          <w:tcPr>
            <w:tcW w:w="965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</w:tr>
      <w:tr w:rsidR="00AB46B1" w:rsidRPr="00A42810" w:rsidTr="008E7A30">
        <w:trPr>
          <w:tblHeader/>
        </w:trPr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>
              <w:rPr>
                <w:kern w:val="2"/>
                <w:sz w:val="24"/>
                <w:szCs w:val="24"/>
                <w:lang w:val="en-US" w:eastAsia="en-US"/>
              </w:rPr>
              <w:t>I</w:t>
            </w:r>
            <w:r>
              <w:rPr>
                <w:kern w:val="2"/>
                <w:sz w:val="24"/>
                <w:szCs w:val="24"/>
                <w:lang w:eastAsia="en-US"/>
              </w:rPr>
              <w:t xml:space="preserve">.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помощь, предоставляемая </w:t>
            </w:r>
          </w:p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за счет средств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консолидированного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</w:t>
            </w:r>
          </w:p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бюджета Ростовской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области,</w:t>
            </w:r>
            <w:r>
              <w:rPr>
                <w:kern w:val="2"/>
                <w:sz w:val="24"/>
                <w:szCs w:val="24"/>
                <w:lang w:eastAsia="en-US"/>
              </w:rPr>
              <w:t xml:space="preserve">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в том числе: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1820,80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7730881,3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18,09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1. Скорая, в том числе скорая специализированная медицинская помощь,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не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включенная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в территориальную программу ОМС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вызов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pageBreakBefore/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lastRenderedPageBreak/>
              <w:t>2. При заболеваниях,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не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включенных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в Территориальную программу ОМС: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852,07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3617773,4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амбулаторных условиях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04.1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посе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>-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щение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с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профилак-тическими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и иными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целями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0,3137</w:t>
            </w:r>
            <w:r>
              <w:rPr>
                <w:kern w:val="2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299,84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94,06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399366,0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04.2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обращение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0,1046</w:t>
            </w:r>
            <w:r>
              <w:rPr>
                <w:kern w:val="2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1012,88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105,95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449849,3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специализированная медицинская помощь в стационарных условиях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0,00785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66289,44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520,37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2209420,2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условиях дневного стационара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случай лечения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0,00134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21478,62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28,78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122196,0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паллиативная медицинская помощь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койко-день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0,1207</w:t>
            </w:r>
            <w:r>
              <w:rPr>
                <w:kern w:val="2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852,57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102,91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436941,9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3. При заболеваниях, включенных в базовую программу ОМС гражданам Российской Федерации, </w:t>
            </w:r>
          </w:p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не идентифицированным и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не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застрахованным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в системе ОМС: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скорая, в том числе скорая специализированная медицинская помощь,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не </w:t>
            </w: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включенная</w:t>
            </w:r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в Территориальную программу ОМС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вызов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 w:val="restart"/>
          </w:tcPr>
          <w:p w:rsidR="00AB46B1" w:rsidRPr="00A42810" w:rsidRDefault="00AB46B1" w:rsidP="008E7A30">
            <w:pPr>
              <w:pageBreakBefore/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lastRenderedPageBreak/>
              <w:t>медицинская помощь в амбулаторных условиях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посе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>-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proofErr w:type="spellStart"/>
            <w:r w:rsidRPr="00A42810">
              <w:rPr>
                <w:kern w:val="2"/>
                <w:sz w:val="24"/>
                <w:szCs w:val="24"/>
                <w:lang w:eastAsia="en-US"/>
              </w:rPr>
              <w:t>щение</w:t>
            </w:r>
            <w:proofErr w:type="spell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с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профилак-тическими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и иными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целями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обращение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специализированная медицинская помощь в стационарных условиях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условиях дневного стационара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лечения 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4. Иные государственные и муниципальные услуги (работы)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920,30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3907480,7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5. Высокотехнологичная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медицинская помощь,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оказываемая в медицинских организациях Ростовской области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48,43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205627,2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II. Средства консолидированного бюджета на содержание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медицинских организаций, работающих в системе ОМС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III. Медицинская помощь в рамках Территориальной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программы ОМС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8549,90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35006083,9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81,91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скорая медицинская помощь (сумма </w:t>
            </w:r>
            <w:proofErr w:type="gramEnd"/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строк 24+29)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вызов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0,3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1789,51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536,85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2198051,6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 w:val="restart"/>
          </w:tcPr>
          <w:p w:rsidR="00AB46B1" w:rsidRPr="00A42810" w:rsidRDefault="00AB46B1" w:rsidP="008E7A30">
            <w:pPr>
              <w:pageBreakBefore/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lastRenderedPageBreak/>
              <w:t xml:space="preserve">медицинская помощь в амбулаторных условиях (сумма строк 25+ 30)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18.1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посещение с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профилак-тическими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и иными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целями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2,35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367,28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863,11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3533847,7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18.2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посещение по неотложной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медицинской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помощи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0,56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470,19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263,31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1078062,9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18.3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обращение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1,98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1029,08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2037,58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8342514,9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специализированная медицинская помощь в стационарных условиях (сумма строк 26 +31),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0,17313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23361,16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4044,52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16559581,6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медицинская реабилитация в стационарных условиях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19.1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койко-день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0,039</w:t>
            </w:r>
            <w:r>
              <w:rPr>
                <w:kern w:val="2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1 574,77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61,42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251457,7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высокотехнологичная медицинская помощь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19.2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0,00228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130137,44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296,62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1214442,6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условиях дневного стационара (сумма строк </w:t>
            </w:r>
            <w:proofErr w:type="gramEnd"/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27 + 32) </w:t>
            </w:r>
            <w:proofErr w:type="gramEnd"/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случай лечения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0,06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11704,58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702,27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2875347,1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паллиативная медицинская помощь (строк</w:t>
            </w:r>
            <w:r>
              <w:rPr>
                <w:kern w:val="2"/>
                <w:sz w:val="24"/>
                <w:szCs w:val="24"/>
                <w:lang w:eastAsia="en-US"/>
              </w:rPr>
              <w:t>а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33)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койко-день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затраты на ведение дела СМО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102,26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418678,1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из строки 16: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1. Медицинская помощь,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предоставляемая в рамках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базовой программы ОМС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застрахованным лицам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8447,64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34587405,8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pageBreakBefore/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lastRenderedPageBreak/>
              <w:t xml:space="preserve">скорая медицинская помощь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вызов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0,3</w:t>
            </w:r>
            <w:r>
              <w:rPr>
                <w:kern w:val="2"/>
                <w:sz w:val="24"/>
                <w:szCs w:val="24"/>
                <w:lang w:eastAsia="en-US"/>
              </w:rPr>
              <w:t>00000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1 789,51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536,85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2198051,6 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амбулаторных условиях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25.1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посещение с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профилак-тическими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и иными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целями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2,35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367,28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863,11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3533847,7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25.2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посещение по неотложной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 xml:space="preserve">медицинской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  <w:t>помощи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0,56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470,19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263,31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1078062,9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25.3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обращение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1,98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1029,08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2037,58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8342514,9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специализированная медицинская помощь в стационарных условиях,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0,17313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23361,16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4044,52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16559581,6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медицинская реабилитация в стационарных условиях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26.1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койко-день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0,039</w:t>
            </w:r>
            <w:r>
              <w:rPr>
                <w:kern w:val="2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1 574,77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61,42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251457,7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высокотехнологичная медицинская помощь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26.2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0,00228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130137,44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296,62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1214442,6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условиях дневного стационара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случай лечения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0,06</w:t>
            </w:r>
            <w:r>
              <w:rPr>
                <w:kern w:val="2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11704,58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702,27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2875347,1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2. Медицинская помощь по видам и заболеваниям сверх базовой программы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скорая медицинская помощь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вызов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 w:val="restart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медицинская помощь в амбулаторных условиях </w:t>
            </w:r>
          </w:p>
          <w:p w:rsidR="00AB46B1" w:rsidRPr="00A42810" w:rsidRDefault="00AB46B1" w:rsidP="008E7A30">
            <w:pPr>
              <w:tabs>
                <w:tab w:val="left" w:pos="2205"/>
              </w:tabs>
              <w:rPr>
                <w:kern w:val="2"/>
                <w:sz w:val="24"/>
                <w:szCs w:val="24"/>
                <w:lang w:eastAsia="en-US"/>
              </w:rPr>
            </w:pPr>
          </w:p>
          <w:p w:rsidR="00AB46B1" w:rsidRPr="00A42810" w:rsidRDefault="00AB46B1" w:rsidP="008E7A30">
            <w:pPr>
              <w:tabs>
                <w:tab w:val="left" w:pos="2205"/>
              </w:tabs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30.1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посещение с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профилак-тическими</w:t>
            </w:r>
            <w:proofErr w:type="spellEnd"/>
            <w:proofErr w:type="gramEnd"/>
            <w:r w:rsidRPr="00A42810">
              <w:rPr>
                <w:kern w:val="2"/>
                <w:sz w:val="24"/>
                <w:szCs w:val="24"/>
                <w:lang w:eastAsia="en-US"/>
              </w:rPr>
              <w:t xml:space="preserve"> и иными целями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30.2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посещений по неотложной медицинской </w:t>
            </w:r>
            <w:r w:rsidRPr="00A42810">
              <w:rPr>
                <w:kern w:val="2"/>
                <w:sz w:val="24"/>
                <w:szCs w:val="24"/>
                <w:lang w:eastAsia="en-US"/>
              </w:rPr>
              <w:br/>
            </w:r>
            <w:r w:rsidRPr="00A42810">
              <w:rPr>
                <w:kern w:val="2"/>
                <w:sz w:val="24"/>
                <w:szCs w:val="24"/>
                <w:lang w:eastAsia="en-US"/>
              </w:rPr>
              <w:lastRenderedPageBreak/>
              <w:t>помощи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lastRenderedPageBreak/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  <w:vMerge/>
          </w:tcPr>
          <w:p w:rsidR="00AB46B1" w:rsidRPr="00A42810" w:rsidRDefault="00AB46B1" w:rsidP="008E7A30">
            <w:pPr>
              <w:rPr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30.3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обращение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специализированная медицинская помощь в стационарных условиях,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медицинская реабилитация в стационарных условиях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31.1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койко-день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высокотехнологичная медицинская помощь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31.2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случай </w:t>
            </w:r>
            <w:proofErr w:type="spellStart"/>
            <w:proofErr w:type="gramStart"/>
            <w:r w:rsidRPr="00A42810">
              <w:rPr>
                <w:kern w:val="2"/>
                <w:sz w:val="24"/>
                <w:szCs w:val="24"/>
                <w:lang w:eastAsia="en-US"/>
              </w:rPr>
              <w:t>госпита-лизации</w:t>
            </w:r>
            <w:proofErr w:type="spellEnd"/>
            <w:proofErr w:type="gramEnd"/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медицинская помощь в условиях дневного стационара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случай лечения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паллиативная медицинская помощь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койко-день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</w:tr>
      <w:tr w:rsidR="00AB46B1" w:rsidRPr="00A42810" w:rsidTr="008E7A30">
        <w:tc>
          <w:tcPr>
            <w:tcW w:w="324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Итого </w:t>
            </w:r>
          </w:p>
          <w:p w:rsidR="00AB46B1" w:rsidRPr="00A42810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 xml:space="preserve">(сумма строк 01+ 15 +16) </w:t>
            </w:r>
          </w:p>
        </w:tc>
        <w:tc>
          <w:tcPr>
            <w:tcW w:w="75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676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1682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0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49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1820,80</w:t>
            </w:r>
          </w:p>
        </w:tc>
        <w:tc>
          <w:tcPr>
            <w:tcW w:w="1121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8549,90</w:t>
            </w:r>
          </w:p>
        </w:tc>
        <w:tc>
          <w:tcPr>
            <w:tcW w:w="1324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7730881,3</w:t>
            </w:r>
          </w:p>
        </w:tc>
        <w:tc>
          <w:tcPr>
            <w:tcW w:w="134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35006083,9</w:t>
            </w:r>
          </w:p>
        </w:tc>
        <w:tc>
          <w:tcPr>
            <w:tcW w:w="965" w:type="dxa"/>
          </w:tcPr>
          <w:p w:rsidR="00AB46B1" w:rsidRPr="00A42810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A42810">
              <w:rPr>
                <w:kern w:val="2"/>
                <w:sz w:val="24"/>
                <w:szCs w:val="24"/>
                <w:lang w:eastAsia="en-US"/>
              </w:rPr>
              <w:t>100,00</w:t>
            </w:r>
          </w:p>
        </w:tc>
      </w:tr>
    </w:tbl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Примечание.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1. X – данные ячейки не подлежат заполнению.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2. Используемые сокращения: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СМО – страховые медицинские организации;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ОМС – обязательное медицинское страхование.</w:t>
      </w:r>
    </w:p>
    <w:p w:rsidR="00AB46B1" w:rsidRPr="00496D52" w:rsidRDefault="00AB46B1" w:rsidP="00AB46B1">
      <w:pPr>
        <w:autoSpaceDE w:val="0"/>
        <w:autoSpaceDN w:val="0"/>
        <w:jc w:val="right"/>
        <w:rPr>
          <w:kern w:val="2"/>
          <w:sz w:val="28"/>
          <w:szCs w:val="28"/>
        </w:rPr>
      </w:pPr>
    </w:p>
    <w:p w:rsidR="00AB46B1" w:rsidRPr="00496D52" w:rsidRDefault="00AB46B1" w:rsidP="00AB46B1">
      <w:pPr>
        <w:pageBreakBefore/>
        <w:autoSpaceDE w:val="0"/>
        <w:autoSpaceDN w:val="0"/>
        <w:jc w:val="right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Таблица № 8</w:t>
      </w:r>
    </w:p>
    <w:p w:rsidR="00AB46B1" w:rsidRPr="00496D52" w:rsidRDefault="00AB46B1" w:rsidP="00AB46B1">
      <w:pPr>
        <w:autoSpaceDE w:val="0"/>
        <w:autoSpaceDN w:val="0"/>
        <w:jc w:val="center"/>
        <w:rPr>
          <w:kern w:val="2"/>
          <w:sz w:val="28"/>
          <w:szCs w:val="28"/>
        </w:rPr>
      </w:pP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УТВЕРЖДЕННАЯ 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стоимость Территориальной программы государственных гарантий бесплатного оказания </w:t>
      </w:r>
      <w:r w:rsidRPr="00496D52">
        <w:rPr>
          <w:kern w:val="2"/>
          <w:sz w:val="28"/>
          <w:szCs w:val="28"/>
        </w:rPr>
        <w:br/>
        <w:t xml:space="preserve">гражданам медицинской помощи в Ростовской области на 2016 год по источникам финансового обеспечения 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54"/>
        <w:gridCol w:w="1198"/>
        <w:gridCol w:w="2996"/>
        <w:gridCol w:w="2721"/>
      </w:tblGrid>
      <w:tr w:rsidR="00AB46B1" w:rsidRPr="00496D52" w:rsidTr="008E7A30">
        <w:tc>
          <w:tcPr>
            <w:tcW w:w="8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6B1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Источники финансового обеспечения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Территориальной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t xml:space="preserve"> программы государственных гарантий бесплатного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t>оказания гражданам медицинской помощи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№ строки</w:t>
            </w:r>
          </w:p>
        </w:tc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6B1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Утвержденная стоимость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Территориальной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t>программы на 2016 год</w:t>
            </w:r>
          </w:p>
        </w:tc>
      </w:tr>
      <w:tr w:rsidR="00AB46B1" w:rsidRPr="00496D52" w:rsidTr="008E7A30">
        <w:tc>
          <w:tcPr>
            <w:tcW w:w="8054" w:type="dxa"/>
            <w:vMerge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1198" w:type="dxa"/>
            <w:vMerge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всего (тыс. рублей)</w:t>
            </w:r>
          </w:p>
        </w:tc>
        <w:tc>
          <w:tcPr>
            <w:tcW w:w="2721" w:type="dxa"/>
            <w:shd w:val="clear" w:color="auto" w:fill="auto"/>
          </w:tcPr>
          <w:p w:rsidR="00AB46B1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на </w:t>
            </w:r>
            <w:r>
              <w:rPr>
                <w:kern w:val="2"/>
                <w:sz w:val="28"/>
                <w:szCs w:val="28"/>
              </w:rPr>
              <w:t>одного</w:t>
            </w:r>
            <w:r w:rsidRPr="00496D52">
              <w:rPr>
                <w:kern w:val="2"/>
                <w:sz w:val="28"/>
                <w:szCs w:val="28"/>
              </w:rPr>
              <w:t xml:space="preserve"> жителя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(</w:t>
            </w:r>
            <w:r>
              <w:rPr>
                <w:kern w:val="2"/>
                <w:sz w:val="28"/>
                <w:szCs w:val="28"/>
              </w:rPr>
              <w:t>одно</w:t>
            </w:r>
            <w:r w:rsidRPr="00496D52">
              <w:rPr>
                <w:kern w:val="2"/>
                <w:sz w:val="28"/>
                <w:szCs w:val="28"/>
              </w:rPr>
              <w:t xml:space="preserve"> застрахованное лицо по ОМС) в год (рублей)</w:t>
            </w:r>
          </w:p>
        </w:tc>
      </w:tr>
      <w:tr w:rsidR="00AB46B1" w:rsidRPr="00496D52" w:rsidTr="008E7A30">
        <w:trPr>
          <w:tblHeader/>
        </w:trPr>
        <w:tc>
          <w:tcPr>
            <w:tcW w:w="8054" w:type="dxa"/>
            <w:tcBorders>
              <w:bottom w:val="single" w:sz="4" w:space="0" w:color="auto"/>
            </w:tcBorders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2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4</w:t>
            </w:r>
          </w:p>
        </w:tc>
      </w:tr>
      <w:tr w:rsidR="00AB46B1" w:rsidRPr="00496D52" w:rsidTr="008E7A30">
        <w:tc>
          <w:tcPr>
            <w:tcW w:w="8054" w:type="dxa"/>
            <w:tcBorders>
              <w:bottom w:val="nil"/>
            </w:tcBorders>
            <w:shd w:val="clear" w:color="auto" w:fill="auto"/>
          </w:tcPr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Стоимость Территориальной программы</w:t>
            </w:r>
            <w:r>
              <w:rPr>
                <w:kern w:val="2"/>
                <w:sz w:val="28"/>
                <w:szCs w:val="28"/>
              </w:rPr>
              <w:t xml:space="preserve">,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всего (сумма строк 02 + 03) ,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t>в том числе: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01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42736965,2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10370,7</w:t>
            </w:r>
            <w:r>
              <w:rPr>
                <w:kern w:val="2"/>
                <w:sz w:val="28"/>
                <w:szCs w:val="28"/>
              </w:rPr>
              <w:t>0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I</w:t>
            </w:r>
            <w:r w:rsidRPr="00496D52">
              <w:rPr>
                <w:kern w:val="2"/>
                <w:sz w:val="28"/>
                <w:szCs w:val="28"/>
              </w:rPr>
              <w:t>. Средства консолидированного бюджета субъекта Российской Федерации*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02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7730881,3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1820,8</w:t>
            </w:r>
            <w:r>
              <w:rPr>
                <w:kern w:val="2"/>
                <w:sz w:val="28"/>
                <w:szCs w:val="28"/>
              </w:rPr>
              <w:t>0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  <w:lang w:val="en-US"/>
              </w:rPr>
              <w:t>II</w:t>
            </w:r>
            <w:r w:rsidRPr="00496D52">
              <w:rPr>
                <w:kern w:val="2"/>
                <w:sz w:val="28"/>
                <w:szCs w:val="28"/>
              </w:rPr>
              <w:t>. Стоимость Территориальной программы ОМС</w:t>
            </w:r>
            <w:r>
              <w:rPr>
                <w:kern w:val="2"/>
                <w:sz w:val="28"/>
                <w:szCs w:val="28"/>
              </w:rPr>
              <w:t>,</w:t>
            </w:r>
            <w:r w:rsidRPr="00496D52">
              <w:rPr>
                <w:kern w:val="2"/>
                <w:sz w:val="28"/>
                <w:szCs w:val="28"/>
              </w:rPr>
              <w:t xml:space="preserve"> всего** (сумма строк 04 + 08)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03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35006083,9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8549,9</w:t>
            </w:r>
            <w:r>
              <w:rPr>
                <w:kern w:val="2"/>
                <w:sz w:val="28"/>
                <w:szCs w:val="28"/>
              </w:rPr>
              <w:t>0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1. Стоимость Территориальной программы ОМС за счет средств обязательного медицинского страхования в рамках базовой программы** (сумма строк 05 + 06 + 07)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04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35006083,9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8549,9</w:t>
            </w:r>
            <w:r>
              <w:rPr>
                <w:kern w:val="2"/>
                <w:sz w:val="28"/>
                <w:szCs w:val="28"/>
              </w:rPr>
              <w:t>0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AB46B1">
            <w:pPr>
              <w:numPr>
                <w:ilvl w:val="1"/>
                <w:numId w:val="24"/>
              </w:numPr>
              <w:autoSpaceDE w:val="0"/>
              <w:autoSpaceDN w:val="0"/>
              <w:adjustRightInd w:val="0"/>
              <w:ind w:left="0" w:firstLine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Субвенции из бюджета ФОМС**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05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34215644,8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8356,84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AB46B1">
            <w:pPr>
              <w:numPr>
                <w:ilvl w:val="1"/>
                <w:numId w:val="24"/>
              </w:numPr>
              <w:autoSpaceDE w:val="0"/>
              <w:autoSpaceDN w:val="0"/>
              <w:adjustRightInd w:val="0"/>
              <w:ind w:left="0" w:firstLine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Межбюджетные трансферты бюджетов субъектов </w:t>
            </w:r>
          </w:p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Российской Федерации на финансовое обеспечение Территориальной программы </w:t>
            </w:r>
            <w:r>
              <w:rPr>
                <w:kern w:val="2"/>
                <w:sz w:val="28"/>
                <w:szCs w:val="28"/>
              </w:rPr>
              <w:t>ОМС</w:t>
            </w:r>
            <w:r w:rsidRPr="00496D52">
              <w:rPr>
                <w:kern w:val="2"/>
                <w:sz w:val="28"/>
                <w:szCs w:val="28"/>
              </w:rPr>
              <w:t xml:space="preserve"> в части базовой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программы ОМС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06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AB46B1">
            <w:pPr>
              <w:numPr>
                <w:ilvl w:val="1"/>
                <w:numId w:val="24"/>
              </w:numPr>
              <w:autoSpaceDE w:val="0"/>
              <w:autoSpaceDN w:val="0"/>
              <w:adjustRightInd w:val="0"/>
              <w:ind w:left="0" w:firstLine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Прочие поступления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07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790439,1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193,06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AB46B1">
            <w:pPr>
              <w:pageBreakBefore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0" w:firstLine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 xml:space="preserve">Межбюджетные трансферты бюджетов субъектов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Российской Федерации на финансовое обеспечение дополнительных видов и условий оказания медицинской помощи, не установленных базовой программой ОМС,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t>из них: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08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2.1. Межбюджетные трансферты, передаваемые </w:t>
            </w:r>
            <w:proofErr w:type="gramStart"/>
            <w:r w:rsidRPr="00496D52">
              <w:rPr>
                <w:kern w:val="2"/>
                <w:sz w:val="28"/>
                <w:szCs w:val="28"/>
              </w:rPr>
              <w:t>из</w:t>
            </w:r>
            <w:proofErr w:type="gramEnd"/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бюджета субъекта Российской Федерации в бюджет территориального фонда обязательного медицинского страхования на финансовое обеспечение </w:t>
            </w:r>
            <w:proofErr w:type="gramStart"/>
            <w:r w:rsidRPr="00496D52">
              <w:rPr>
                <w:kern w:val="2"/>
                <w:sz w:val="28"/>
                <w:szCs w:val="28"/>
              </w:rPr>
              <w:t>дополнительных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видов медицинской помощи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09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</w:tr>
      <w:tr w:rsidR="00AB46B1" w:rsidRPr="00496D52" w:rsidTr="008E7A30">
        <w:tc>
          <w:tcPr>
            <w:tcW w:w="8054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2.2. Межбюджетные трансферты, передаваемые </w:t>
            </w:r>
            <w:proofErr w:type="gramStart"/>
            <w:r w:rsidRPr="00496D52">
              <w:rPr>
                <w:kern w:val="2"/>
                <w:sz w:val="28"/>
                <w:szCs w:val="28"/>
              </w:rPr>
              <w:t>из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бюджета субъекта Российской Федерации в бюджет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территориального фонда обязательного медицинского </w:t>
            </w:r>
          </w:p>
          <w:p w:rsidR="00AB46B1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страхования на финансовое обеспечение расходов, </w:t>
            </w:r>
          </w:p>
          <w:p w:rsidR="00AB46B1" w:rsidRPr="00496D52" w:rsidRDefault="00AB46B1" w:rsidP="008E7A3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t>включенных в структуру тарифов на оплату медицинской помощи в рамках базовой программы обязательного медицинского страхования</w:t>
            </w:r>
          </w:p>
        </w:tc>
        <w:tc>
          <w:tcPr>
            <w:tcW w:w="1198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10</w:t>
            </w:r>
          </w:p>
        </w:tc>
        <w:tc>
          <w:tcPr>
            <w:tcW w:w="2996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2721" w:type="dxa"/>
            <w:shd w:val="clear" w:color="auto" w:fill="auto"/>
          </w:tcPr>
          <w:p w:rsidR="00AB46B1" w:rsidRPr="00496D52" w:rsidRDefault="00AB46B1" w:rsidP="008E7A30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–</w:t>
            </w:r>
          </w:p>
        </w:tc>
      </w:tr>
    </w:tbl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*</w:t>
      </w:r>
      <w:r>
        <w:rPr>
          <w:kern w:val="2"/>
          <w:sz w:val="28"/>
          <w:szCs w:val="28"/>
        </w:rPr>
        <w:t> </w:t>
      </w:r>
      <w:r w:rsidRPr="00496D52">
        <w:rPr>
          <w:kern w:val="2"/>
          <w:sz w:val="28"/>
          <w:szCs w:val="28"/>
        </w:rPr>
        <w:t>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препаратами, целевые программы, а также межбюджетных трансфертов (строки 06 и 10)</w:t>
      </w:r>
      <w:r>
        <w:rPr>
          <w:kern w:val="2"/>
          <w:sz w:val="28"/>
          <w:szCs w:val="28"/>
        </w:rPr>
        <w:t>.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**</w:t>
      </w:r>
      <w:r>
        <w:rPr>
          <w:kern w:val="2"/>
          <w:sz w:val="28"/>
          <w:szCs w:val="28"/>
        </w:rPr>
        <w:t> </w:t>
      </w:r>
      <w:r w:rsidRPr="00496D52">
        <w:rPr>
          <w:kern w:val="2"/>
          <w:sz w:val="28"/>
          <w:szCs w:val="28"/>
        </w:rPr>
        <w:t>Без учета расходов на обеспечение выполнения территориальным фондом обязательного медицинского страхования своих функций, предусмотренных законом о бюджете территориального фонда обязательного медицинского страхования по разделу 01 «Общегосударственные вопросы»</w:t>
      </w:r>
      <w:r>
        <w:rPr>
          <w:kern w:val="2"/>
          <w:sz w:val="28"/>
          <w:szCs w:val="28"/>
        </w:rPr>
        <w:t>.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</w:p>
    <w:tbl>
      <w:tblPr>
        <w:tblStyle w:val="ac"/>
        <w:tblW w:w="5000" w:type="pc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314"/>
        <w:gridCol w:w="2005"/>
        <w:gridCol w:w="2650"/>
      </w:tblGrid>
      <w:tr w:rsidR="00AB46B1" w:rsidRPr="00496D52" w:rsidTr="008E7A30">
        <w:tc>
          <w:tcPr>
            <w:tcW w:w="10188" w:type="dxa"/>
          </w:tcPr>
          <w:p w:rsidR="00AB46B1" w:rsidRPr="00AB46B1" w:rsidRDefault="00AB46B1" w:rsidP="00AB46B1">
            <w:pPr>
              <w:autoSpaceDE w:val="0"/>
              <w:autoSpaceDN w:val="0"/>
              <w:ind w:firstLine="709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proofErr w:type="spellStart"/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Справочно</w:t>
            </w:r>
            <w:proofErr w:type="spellEnd"/>
          </w:p>
        </w:tc>
        <w:tc>
          <w:tcPr>
            <w:tcW w:w="1980" w:type="dxa"/>
          </w:tcPr>
          <w:p w:rsidR="00AB46B1" w:rsidRPr="00AB46B1" w:rsidRDefault="00AB46B1" w:rsidP="00AB46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всего</w:t>
            </w:r>
          </w:p>
          <w:p w:rsidR="00AB46B1" w:rsidRPr="00AB46B1" w:rsidRDefault="00AB46B1" w:rsidP="00AB4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(тыс. рублей)</w:t>
            </w:r>
          </w:p>
        </w:tc>
        <w:tc>
          <w:tcPr>
            <w:tcW w:w="2618" w:type="dxa"/>
          </w:tcPr>
          <w:p w:rsidR="00AB46B1" w:rsidRPr="00AB46B1" w:rsidRDefault="00AB46B1" w:rsidP="00AB46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на 1 застрахованное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br/>
            </w: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 xml:space="preserve"> лицо (рублей)</w:t>
            </w:r>
          </w:p>
        </w:tc>
      </w:tr>
      <w:tr w:rsidR="00AB46B1" w:rsidRPr="00496D52" w:rsidTr="008E7A30">
        <w:tc>
          <w:tcPr>
            <w:tcW w:w="10188" w:type="dxa"/>
          </w:tcPr>
          <w:p w:rsidR="00AB46B1" w:rsidRPr="00AB46B1" w:rsidRDefault="00AB46B1" w:rsidP="00AB46B1">
            <w:pPr>
              <w:autoSpaceDE w:val="0"/>
              <w:autoSpaceDN w:val="0"/>
              <w:ind w:firstLine="709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Расходы на обеспечение выполнение выполнения ТФОМС своих функций</w:t>
            </w:r>
          </w:p>
        </w:tc>
        <w:tc>
          <w:tcPr>
            <w:tcW w:w="1980" w:type="dxa"/>
          </w:tcPr>
          <w:p w:rsidR="00AB46B1" w:rsidRPr="00AB46B1" w:rsidRDefault="00AB46B1" w:rsidP="00AB46B1">
            <w:pPr>
              <w:autoSpaceDE w:val="0"/>
              <w:autoSpaceDN w:val="0"/>
              <w:ind w:firstLine="709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370531,4</w:t>
            </w:r>
          </w:p>
        </w:tc>
        <w:tc>
          <w:tcPr>
            <w:tcW w:w="2618" w:type="dxa"/>
          </w:tcPr>
          <w:p w:rsidR="00AB46B1" w:rsidRPr="00AB46B1" w:rsidRDefault="00AB46B1" w:rsidP="00AB46B1">
            <w:pPr>
              <w:autoSpaceDE w:val="0"/>
              <w:autoSpaceDN w:val="0"/>
              <w:ind w:firstLine="709"/>
              <w:jc w:val="center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AB46B1">
              <w:rPr>
                <w:rFonts w:ascii="Times New Roman" w:hAnsi="Times New Roman"/>
                <w:kern w:val="2"/>
                <w:sz w:val="28"/>
                <w:szCs w:val="28"/>
              </w:rPr>
              <w:t>90,50</w:t>
            </w:r>
          </w:p>
        </w:tc>
      </w:tr>
    </w:tbl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Примечание.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Используемые сокращения: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ОМС – обязательное медицинское страхование;</w:t>
      </w:r>
    </w:p>
    <w:p w:rsidR="00AB46B1" w:rsidRPr="00496D52" w:rsidRDefault="00AB46B1" w:rsidP="00AB46B1">
      <w:pPr>
        <w:autoSpaceDE w:val="0"/>
        <w:autoSpaceDN w:val="0"/>
        <w:ind w:firstLine="709"/>
        <w:jc w:val="both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ФОМС – Фонд обязательного медицинского страхования;</w:t>
      </w:r>
    </w:p>
    <w:p w:rsidR="00F81491" w:rsidRPr="00255702" w:rsidRDefault="00AB46B1" w:rsidP="00AB46B1">
      <w:pPr>
        <w:autoSpaceDE w:val="0"/>
        <w:autoSpaceDN w:val="0"/>
        <w:ind w:firstLine="709"/>
        <w:jc w:val="both"/>
        <w:rPr>
          <w:rFonts w:eastAsia="Calibri"/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ТФОМС – территориальный фонд обязательного медицинского </w:t>
      </w:r>
      <w:r>
        <w:rPr>
          <w:kern w:val="2"/>
          <w:sz w:val="28"/>
          <w:szCs w:val="28"/>
        </w:rPr>
        <w:t>страхования</w:t>
      </w:r>
      <w:r w:rsidR="00F81491" w:rsidRPr="00255702">
        <w:rPr>
          <w:rFonts w:eastAsia="Calibri"/>
          <w:kern w:val="2"/>
          <w:sz w:val="28"/>
          <w:szCs w:val="28"/>
        </w:rPr>
        <w:t>.</w:t>
      </w:r>
    </w:p>
    <w:p w:rsidR="00F81491" w:rsidRPr="00255702" w:rsidRDefault="00F81491" w:rsidP="008C3AC7">
      <w:pPr>
        <w:autoSpaceDE w:val="0"/>
        <w:autoSpaceDN w:val="0"/>
        <w:ind w:firstLine="540"/>
        <w:jc w:val="both"/>
        <w:rPr>
          <w:rFonts w:eastAsia="Calibri"/>
          <w:kern w:val="2"/>
          <w:sz w:val="28"/>
          <w:szCs w:val="28"/>
        </w:rPr>
      </w:pPr>
    </w:p>
    <w:p w:rsidR="00F81491" w:rsidRPr="00255702" w:rsidRDefault="00F81491" w:rsidP="008C3AC7">
      <w:pPr>
        <w:autoSpaceDE w:val="0"/>
        <w:autoSpaceDN w:val="0"/>
        <w:ind w:firstLine="540"/>
        <w:jc w:val="both"/>
        <w:rPr>
          <w:rFonts w:eastAsia="Calibri"/>
          <w:kern w:val="2"/>
          <w:sz w:val="28"/>
          <w:szCs w:val="28"/>
        </w:rPr>
      </w:pPr>
    </w:p>
    <w:p w:rsidR="002E0B29" w:rsidRDefault="002E0B29" w:rsidP="008C3AC7">
      <w:pPr>
        <w:ind w:left="770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</w:p>
    <w:p w:rsidR="002E0B29" w:rsidRDefault="002E0B29" w:rsidP="008C3AC7">
      <w:pPr>
        <w:ind w:left="142"/>
        <w:rPr>
          <w:sz w:val="28"/>
          <w:szCs w:val="28"/>
        </w:rPr>
      </w:pPr>
      <w:r>
        <w:rPr>
          <w:sz w:val="28"/>
          <w:szCs w:val="28"/>
        </w:rPr>
        <w:t>документационного обеспечения</w:t>
      </w:r>
    </w:p>
    <w:p w:rsidR="00F81491" w:rsidRDefault="002E0B29" w:rsidP="008C3AC7">
      <w:pPr>
        <w:tabs>
          <w:tab w:val="left" w:pos="9120"/>
        </w:tabs>
        <w:rPr>
          <w:sz w:val="28"/>
        </w:rPr>
      </w:pPr>
      <w:r>
        <w:rPr>
          <w:sz w:val="28"/>
        </w:rPr>
        <w:t>Правительства Ростовской области</w:t>
      </w:r>
      <w:r w:rsidRPr="00840A9C">
        <w:rPr>
          <w:sz w:val="28"/>
        </w:rPr>
        <w:t xml:space="preserve">                                            </w:t>
      </w:r>
      <w:r w:rsidRPr="006D3DBC">
        <w:rPr>
          <w:sz w:val="28"/>
        </w:rPr>
        <w:t xml:space="preserve">   </w:t>
      </w:r>
      <w:r w:rsidRPr="00840A9C">
        <w:rPr>
          <w:sz w:val="28"/>
        </w:rPr>
        <w:t xml:space="preserve"> </w:t>
      </w:r>
      <w:r>
        <w:rPr>
          <w:sz w:val="28"/>
        </w:rPr>
        <w:t xml:space="preserve">                     Т.А. </w:t>
      </w:r>
      <w:proofErr w:type="spellStart"/>
      <w:r>
        <w:rPr>
          <w:sz w:val="28"/>
        </w:rPr>
        <w:t>Родионченко</w:t>
      </w:r>
      <w:proofErr w:type="spellEnd"/>
    </w:p>
    <w:p w:rsidR="00AB46B1" w:rsidRDefault="00AB46B1" w:rsidP="008C3AC7">
      <w:pPr>
        <w:tabs>
          <w:tab w:val="left" w:pos="9120"/>
        </w:tabs>
        <w:rPr>
          <w:sz w:val="28"/>
        </w:rPr>
      </w:pPr>
      <w:r>
        <w:rPr>
          <w:sz w:val="28"/>
        </w:rPr>
        <w:br w:type="page"/>
      </w:r>
    </w:p>
    <w:p w:rsidR="00AB46B1" w:rsidRDefault="00AB46B1" w:rsidP="008C3AC7">
      <w:pPr>
        <w:tabs>
          <w:tab w:val="left" w:pos="9120"/>
        </w:tabs>
        <w:rPr>
          <w:kern w:val="2"/>
          <w:sz w:val="28"/>
          <w:szCs w:val="28"/>
        </w:rPr>
        <w:sectPr w:rsidR="00AB46B1" w:rsidSect="003320E6">
          <w:footerReference w:type="even" r:id="rId13"/>
          <w:footerReference w:type="default" r:id="rId14"/>
          <w:pgSz w:w="16840" w:h="11907" w:orient="landscape" w:code="9"/>
          <w:pgMar w:top="1304" w:right="851" w:bottom="851" w:left="1134" w:header="720" w:footer="720" w:gutter="0"/>
          <w:cols w:space="720"/>
        </w:sectPr>
      </w:pPr>
    </w:p>
    <w:p w:rsidR="00AB46B1" w:rsidRPr="00496D52" w:rsidRDefault="00AB46B1" w:rsidP="00AB46B1">
      <w:pPr>
        <w:ind w:left="5670"/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lastRenderedPageBreak/>
        <w:t>Приложение</w:t>
      </w:r>
    </w:p>
    <w:p w:rsidR="00AB46B1" w:rsidRPr="00496D52" w:rsidRDefault="00AB46B1" w:rsidP="00AB46B1">
      <w:pPr>
        <w:ind w:left="5670"/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к Территориальной программе</w:t>
      </w:r>
    </w:p>
    <w:p w:rsidR="00AB46B1" w:rsidRPr="00496D52" w:rsidRDefault="00AB46B1" w:rsidP="00AB46B1">
      <w:pPr>
        <w:ind w:left="5670"/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государственных гарантий</w:t>
      </w:r>
    </w:p>
    <w:p w:rsidR="00AB46B1" w:rsidRPr="00496D52" w:rsidRDefault="00AB46B1" w:rsidP="00AB46B1">
      <w:pPr>
        <w:ind w:left="5670"/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бесплатного оказания гражданам</w:t>
      </w:r>
    </w:p>
    <w:p w:rsidR="00AB46B1" w:rsidRDefault="00AB46B1" w:rsidP="00AB46B1">
      <w:pPr>
        <w:ind w:left="5670"/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 xml:space="preserve">медицинской помощи </w:t>
      </w:r>
    </w:p>
    <w:p w:rsidR="00AB46B1" w:rsidRPr="00496D52" w:rsidRDefault="00AB46B1" w:rsidP="00AB46B1">
      <w:pPr>
        <w:ind w:left="5670"/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в</w:t>
      </w:r>
      <w:r>
        <w:rPr>
          <w:kern w:val="2"/>
          <w:sz w:val="28"/>
          <w:szCs w:val="28"/>
        </w:rPr>
        <w:t xml:space="preserve"> </w:t>
      </w:r>
      <w:r w:rsidRPr="00496D52">
        <w:rPr>
          <w:kern w:val="2"/>
          <w:sz w:val="28"/>
          <w:szCs w:val="28"/>
        </w:rPr>
        <w:t>Ростовской области на 2016 год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r w:rsidRPr="00496D52">
        <w:rPr>
          <w:kern w:val="2"/>
          <w:sz w:val="28"/>
          <w:szCs w:val="28"/>
        </w:rPr>
        <w:t>ПЕРЕЧЕНЬ</w:t>
      </w:r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  <w:proofErr w:type="gramStart"/>
      <w:r w:rsidRPr="00496D52">
        <w:rPr>
          <w:kern w:val="2"/>
          <w:sz w:val="28"/>
          <w:szCs w:val="28"/>
        </w:rPr>
        <w:t xml:space="preserve">лекарственных препаратов, отпускаемых населению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в соответствии с перечнем групп населения и категорий заболеваний,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при амбулаторном лечении которых лекарственные средства и изделия медицинского назначения отпускаются по рецептам врачей бесплатно,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а также в соответствии с перечнем групп населения, при амбулаторном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 xml:space="preserve">лечении которых лекарственные средства и изделия медицинского </w:t>
      </w:r>
      <w:r>
        <w:rPr>
          <w:kern w:val="2"/>
          <w:sz w:val="28"/>
          <w:szCs w:val="28"/>
        </w:rPr>
        <w:br/>
      </w:r>
      <w:r w:rsidRPr="00496D52">
        <w:rPr>
          <w:kern w:val="2"/>
          <w:sz w:val="28"/>
          <w:szCs w:val="28"/>
        </w:rPr>
        <w:t>назначения отпускаются по рецептам врачей с 50-процентной скидкой</w:t>
      </w:r>
      <w:proofErr w:type="gramEnd"/>
    </w:p>
    <w:p w:rsidR="00AB46B1" w:rsidRPr="00496D52" w:rsidRDefault="00AB46B1" w:rsidP="00AB46B1">
      <w:pPr>
        <w:jc w:val="center"/>
        <w:rPr>
          <w:kern w:val="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140"/>
        <w:gridCol w:w="7"/>
        <w:gridCol w:w="2913"/>
        <w:gridCol w:w="2410"/>
        <w:gridCol w:w="3406"/>
      </w:tblGrid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Код АТХ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Анатомо-терапевтическо-химическая классификация (АТХ)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Лекарственные препараты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Лекарственные формы</w:t>
            </w:r>
          </w:p>
        </w:tc>
      </w:tr>
      <w:tr w:rsidR="00AB46B1" w:rsidRPr="00496D52" w:rsidTr="008E7A30">
        <w:trPr>
          <w:tblHeader/>
        </w:trPr>
        <w:tc>
          <w:tcPr>
            <w:tcW w:w="1147" w:type="dxa"/>
            <w:gridSpan w:val="2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3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4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пищеварительный тракт и обмен веществ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A02B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препараты для лечения язвенной болезни желудка и двенадцатиперстной кишки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гастроэзофагальной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рефлюксной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болезни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A02BA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блокаторы H2-гистаминовых рецепторов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ранитидин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фамотидин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A02BC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ингибиторы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протонового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насоса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омепразол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кишечнорастворимые;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эзомепразол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кишечнорастворимые;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таблетки, покрытые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кишечнорасторимой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A02BX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препараты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для лечения язвенной болезни желудка и двенадцатиперстной кишки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гастроэзофагальной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рефлюксной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болезни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висмута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трикалия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дицитрат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A03AA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мебеверин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A03AD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папаверин и его производные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дротаверин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A03F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стимуляторы моторики желудочно-кишечного тракта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A03FA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стимуляторы моторики желудочно-кишечного тракта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метоклопрамид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A04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противорвотные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A04A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противорвотные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A04AA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блокаторы серотониновых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5HT3-рецепторов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ондансетрон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A05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A05A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желчевыводящих путей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A05AA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желчных кислот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урсодезоксихоле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A05B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препараты для лечения заболеваний печени,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липотропные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A05BA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печени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фосфолипиды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глицирризиновая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A06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слабительные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A06A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слабительные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A06AB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контактные слабительные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бисакодил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сахарной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A06AD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осмотические слабительные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лактулоза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противодиарейные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, кишечные </w:t>
            </w: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</w:t>
            </w:r>
            <w:proofErr w:type="spellEnd"/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воспалительные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и противомикробные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A07B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адсорбирующие кишечные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A07BC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адсорбирующие кишечные препараты другие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смектит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диоктаэдрический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приема внутрь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снижающие моторику желудочно-кишечного тракта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A07DA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снижающие моторику желудочно-кишечного тракта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лоперамид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для рассасывания;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жевательные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кишечные </w:t>
            </w: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</w:t>
            </w:r>
            <w:proofErr w:type="spellEnd"/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воспалительные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A07EC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аминосалициловая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 и аналогичные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сульфасалазин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A07F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противодиарейные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микроорганизмы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A07FA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противодиарейные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микроорганизмы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бифидобактерии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бифидум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приема внутрь и местного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суспензии для приема внутрь и местного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приема внутрь и местного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вагинальные 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A09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препараты, способствующие пищеварению,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включая ферментные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A09A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A09AA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ферментные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панкреатин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кишечнорастворимые;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сахарного диабета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инсулины и их аналоги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аспарт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и внутривенного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глулизин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лизпро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внутривенного и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 растворимый (человеческий генно-инженерный)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изофан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(человеческий генно-инженерный)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A10AD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аспарт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двухфазный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 двухфазный (человеческий генно-инженерный)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лизпро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двухфазный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A10AE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инсулины длительного действия и их аналоги для инъекционного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гларгин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деглудек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инсулин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детемир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гипогликемические препараты, кроме инсулинов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бигуаниды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метформин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A10BB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сульфонилмочевины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глибенкламид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гликлазид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A10BH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ингибиторы дипептидилпептидазы-4 (ДПП-4)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вилдаглиптин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саксаглиптин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ситаглиптин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A10BX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гипогликемические препараты, кроме инсулинов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репаглинид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A11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витамины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A11C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витамины A и D, включая их комбинации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A11CA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витамин A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ретинол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драже;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 и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 и наружного применения (масляный)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A11CC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витамин D и его аналоги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альфакальцидол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 (в масле);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кальцитриол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колекальциферол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 (масляный)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минеральные добавки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A12A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кальция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A12AA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кальция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кальция глюконат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A12C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минеральные добавки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A12CX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минеральные вещества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калия и магния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аспарагинат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A14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анаболические средства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A14A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анаболические стероиды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A14AB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эстрена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нандролон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A16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A16A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A16AA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аминокислоты и их производные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адеметионин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A16AX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тиоктовая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кровь и система кроветворения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антитромботические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антитромботические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антагонисты витамина K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варфарин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группа гепарина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эноксапарин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натрия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антиагреганты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, кроме гепарина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клопидогрел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B01AE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прямые ингибиторы тромбина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дабигатрана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этексилат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B01AF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прямые ингибиторы фактора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Xa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ривароксабан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антианемические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железа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B03AB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пероральные препараты трехвалентного железа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железа (III) гидроксид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полимальтозат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жевательные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B03X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антианемические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B03XA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антианемические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эпоэтин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альфа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внутривенного и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эпоэтин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бета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внутривенного и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внутривенного и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B05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кровезаменители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перфузионные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растворы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B05B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растворы для внутривенного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B05BB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растворы,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влияющие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на водно-электролитный баланс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декстроза + калия хлорид + натрия хлорид + натрия цитрат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приема внутрь;</w:t>
            </w:r>
          </w:p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порошок для приготовления раствора для приема внутрь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(для детей)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сердечно-сосудистая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система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сердца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сердечные гликозиды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гликозиды наперстянки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дигоксин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(для детей)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антиаритмические препараты, классы I и III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C01BD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антиаритмические препараты, класс III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амиодарон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C01BG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антиаритмические препараты, классы I и III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лаппаконитина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гидробромид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вазодилататоры для лечения заболеваний сердца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C01DA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органические нитраты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изосорбида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динитрат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подъязычный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изосорбида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мононитрат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капсулы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ретард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пролонгированным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нитроглицерин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подъязычный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подъязычные;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пленки для наклеивания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на десну;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подъязычный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подъязычные;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сублингвальные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препараты для лечения заболеваний сердца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C01EB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препараты для лечения заболеваний сердца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мельдоний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антигипертензивные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C02A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антиадренергические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 центрального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C02AC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агонисты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имидазолиновых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рецепторов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клонидин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моксонидин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C03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диуретики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тиазидные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диуретики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тиазиды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гидрохлоротиазид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тиазидоподобные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диуретики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сульфонамиды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индапамид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контролируемым высвобождением,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покрытые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«</w:t>
            </w:r>
            <w:r w:rsidRPr="00496D52">
              <w:rPr>
                <w:kern w:val="2"/>
                <w:sz w:val="28"/>
                <w:szCs w:val="28"/>
              </w:rPr>
              <w:t>петлевые</w:t>
            </w:r>
            <w:r>
              <w:rPr>
                <w:kern w:val="2"/>
                <w:sz w:val="28"/>
                <w:szCs w:val="28"/>
              </w:rPr>
              <w:t>»</w:t>
            </w:r>
            <w:r w:rsidRPr="00496D52">
              <w:rPr>
                <w:kern w:val="2"/>
                <w:sz w:val="28"/>
                <w:szCs w:val="28"/>
              </w:rPr>
              <w:t xml:space="preserve"> диуретики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сульфонамиды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фуросемид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калийсберегающие диуретики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C03DA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антагонисты альдостерона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спиронолактон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C07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бета-адреноблокаторы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C07A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бета-адреноблокаторы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C07AA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неселективные бета-адреноблокаторы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пропранолол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соталол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C07AB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селективные бета-адреноблокаторы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атенолол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бисопролол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метопролол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замедленным высвобождением,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C07AG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альф</w:t>
            </w:r>
            <w:proofErr w:type="gramStart"/>
            <w:r w:rsidRPr="00496D52">
              <w:rPr>
                <w:kern w:val="2"/>
                <w:sz w:val="28"/>
                <w:szCs w:val="28"/>
              </w:rPr>
              <w:t>а-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и бета-адреноблокаторы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карведилол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C08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блокаторы кальциевых каналов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C08C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селективные блокаторы кальциевых каналов с преимущественным действием на сосуды</w:t>
            </w:r>
            <w:proofErr w:type="gram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C08CA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дигидропиридина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амлодипин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нифедипин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контролируемым высвобождением,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с контролируемым высвобождением,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C08D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селективные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блокаторы кальциевых каналов с прямым действием на сердце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C08DA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фенилалкиламина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верапамил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C09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средства, действующие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на ренин-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ангиотензиновую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систему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C09A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ингибиторы АПФ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C09AA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ингибиторы АПФ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каптоприл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лизиноприл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периндоприл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в полости рта;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эналаприл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C09C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антагонисты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ангиотензина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II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C09CA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антагонисты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ангиотензина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II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лозартан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C10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гиполипидемические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C10A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гиполипидемические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C10AA</w:t>
            </w:r>
          </w:p>
        </w:tc>
        <w:tc>
          <w:tcPr>
            <w:tcW w:w="2913" w:type="dxa"/>
            <w:vMerge w:val="restart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ингибиторы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ГМГ-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КоА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редуктазы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аторвастатин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симвастатин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дерматологические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D07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глюкокортикоиды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, применяемые в дерматологии</w:t>
            </w:r>
            <w:proofErr w:type="gram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D07A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глюкокортикоиды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D07AC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глюкокортикоиды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 высокой активностью (группа III)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мометазон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крем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 дозированный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D08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антисептики и дезинфицирующие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D08A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антисептики и дезинфицирующие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D08AC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бигуниды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амидины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хлоргексидин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местного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местного и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наружного применения (спиртовой);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для наружного применения (</w:t>
            </w:r>
            <w:proofErr w:type="gramStart"/>
            <w:r w:rsidRPr="00496D52">
              <w:rPr>
                <w:kern w:val="2"/>
                <w:sz w:val="28"/>
                <w:szCs w:val="28"/>
              </w:rPr>
              <w:t>спиртовой</w:t>
            </w:r>
            <w:proofErr w:type="gramEnd"/>
            <w:r w:rsidRPr="00496D52">
              <w:rPr>
                <w:kern w:val="2"/>
                <w:sz w:val="28"/>
                <w:szCs w:val="28"/>
              </w:rPr>
              <w:t>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суппозитории вагинальные;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вагинальные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D08AX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антисептики и дезинфицирующие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этанол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концентрат для приготовления раствора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наружного применения и приготовления лекарственных форм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мочеполовая система и половые гормоны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половые гормоны и модуляторы функции половых органов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андрогены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G03BA</w:t>
            </w:r>
          </w:p>
        </w:tc>
        <w:tc>
          <w:tcPr>
            <w:tcW w:w="2913" w:type="dxa"/>
            <w:vMerge w:val="restart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3-оксоандрост-4-ена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тестостерон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гель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тестостерон (смесь эфиров)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гестагены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G03DB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прегнадиена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дидрогестерон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G03G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гонадотропины и другие стимуляторы овуляции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G03GA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гонадотропины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гонадотропин хорионический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внутримышечного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внутримышечного и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G03H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антиандрогены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G03HA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антиандрогены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ципротерон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масляный;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G04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применяемые в урологии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G04C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G04CA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альфа-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адреноблокаторы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доксазозин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тамсулозин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капсулы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кишечнорасторимые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модифицированным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пролонгированным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контролируемым высвобождением,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с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пролонгированным высвобождением,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G04CB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ингибиторы тестостерон-5-альфа-редуктазы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финастерид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гормоны гипофиза и гипоталамуса и их аналоги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H01B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гормоны задней доли гипофиза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H01BA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вазопрессин и его аналоги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десмопрессин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назальные;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подъязычные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кортикостероиды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H02A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кортикостероиды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H02AA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минералокортикоиды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флудрокортизон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H02AB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глюкокортикоиды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бетаметазон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крем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гидрокортизон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крем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глазная;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эмульсия для наружного применения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метилпредни-золон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преднизолон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H03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щитовидной железы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щитовидной железы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H03AA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гормоны щитовидной железы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левотироксин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натрия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H03C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йода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H03CA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йода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калия йодид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жевательные;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H05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регулирующие обмен кальция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H05B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антипаратиреоидные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H05BA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препараты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кальцитонина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кальцитонин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 дозированный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противомикробные препараты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антибактериальные препараты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бета-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лактамные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антибактериальные препараты: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пенициллины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пенициллины широкого спектра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амоксициллин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J01CR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комбинации пенициллинов, включая комбинации </w:t>
            </w:r>
          </w:p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 xml:space="preserve">с ингибиторами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бета-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лактамаз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 xml:space="preserve">амоксициллин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клавулановая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J01D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бета-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лактамные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антибактериальные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J01DB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цефалоспорины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1-го поколения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цефазолин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внутривенного и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внутримышечного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J01DD</w:t>
            </w:r>
          </w:p>
        </w:tc>
        <w:tc>
          <w:tcPr>
            <w:tcW w:w="2913" w:type="dxa"/>
            <w:vMerge w:val="restart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цефалоспорины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3-го поколения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цефотаксим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внутривенного и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раствора для инъекций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цефтриаксон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внутривенного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внутривенного и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порошок для приготовления раствора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для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внутримышечного и внутривенного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порошок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инъекций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J01E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сульфаниламиды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триметоприм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J01EE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комбинированные препараты сульфаниламидов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триметоприма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, включая производные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тримоксазол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J01F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макролиды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линкозамиды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стрептограмины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J01FA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макролиды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азитромицин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приема внутрь;</w:t>
            </w:r>
          </w:p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порошок для приготовления суспензии для приема внутрь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пролонгированного действия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кларитромицин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для приготовления суспензии для приема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порошок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J01M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антибактериальные препараты, 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хинолона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J01MA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фторхинолоны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левофлоксацин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моксифлоксацин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офлоксацин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 и ушные;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глазная;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ципрофлоксацин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 и ушные;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ушные;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глазная;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J02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противогрибковые препараты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J02A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противогрибковые препараты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J02AA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антибиотики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нистатин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J02AC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триазола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флуконазол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J05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противовирусные препараты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J05A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противовирусные препараты прямого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J05AB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ацикловир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крем для местного и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крем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глазная;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местного и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рибавирин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J05AX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прочие противовирусные препараты</w:t>
            </w:r>
          </w:p>
        </w:tc>
        <w:tc>
          <w:tcPr>
            <w:tcW w:w="5816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умифеновир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L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противоопухолевые препараты и иммуномодуляторы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противоопухолевые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алкилирующие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аналоги азотистого иприта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мелфалан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хлорамбуцил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циклофосфамид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сахарной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L01AD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нитрозомочевины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ломустин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алкилирующие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темозоломид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антиметаболиты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L01BA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аналоги фолиевой кислоты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метотрексат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ралтитрексид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L01BB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аналоги пурина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меркаптопурин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L01BC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аналоги пиримидина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капецитабин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гемцитабин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алкалоиды барвинка и их аналоги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винорелбин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концентрат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L01CB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подофиллотоксина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этопозид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L01CD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таксаны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паклитаксел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концентрат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суспензии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противоопухолевые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L01XX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прочие противоопухолевые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гидроксикарбамид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противоопухолевые гормональные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L02A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гормоны и родственные соединения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L02AE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аналоги гонадотропин-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рилизинг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гормона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гозерелин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капсула для подкожного введения пролонгированного действия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бусерелин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трипторелин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суспензии для внутримышечного введения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суспензии для внутримышечного и подкожного введения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раствор для подкожного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L02B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антагонисты гормонов и родственные соединения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L02BA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антиэстрогены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тамоксифен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L02BB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антиандрогены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бикалутамид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флутамид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L02BG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ингибиторы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ароматазы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анастрозол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иммуностимуляторы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иммуностимуляторы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L03AB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интерфероны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интерферон альфа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гель для местного и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внутримышечного и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внутримышечного,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субконъюнктивального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введения и закапывания в глаз;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инъекций и местного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раствор для внутримышечного,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субконъюнктивального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введения и закапывания в глаз;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внутривенного и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L04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иммунодепрессанты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L04A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иммунодепрессанты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L04AA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селективные иммунодепрессанты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лефлуномид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L04AD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ингибиторы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кальциневрина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циклоспорин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мягкие;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L04AX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иммунодепрессанты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азатиоприн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костно-мышечная система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противовоспа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лительные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и противоревматические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нестероидные </w:t>
            </w: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противовоспа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лительные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и противоревматические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M01AB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производные уксусной кислоты и родственные соединения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диклофенак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кишечнорастворимые;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модифицированным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кишечнорастворимой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кеторолак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M01AC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оксикамы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лорноксикам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M01AE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пропионовой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ибупрофен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гель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для приготовления раствора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крем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для наружного применения;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 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 пролонгированного действия, покрытые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кетопрофен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модифицированным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 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M01C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базисные противоревматические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миорелаксанты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M03B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миорелаксанты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центрального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M03BX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миорелаксанты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центрального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баклофен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тизанидин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модифицированным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M05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костей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M05B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влияющие на структуру и минерализацию костей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M05BA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бифосфонаты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золедроновая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концентрат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для внутривенного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раствор для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инфузий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нервная система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анестетики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общей анестезии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N01AH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опиоидные анальгетики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тримеперидин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анальгетики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опиоиды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природные алкалоиды опия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морфин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подкожного введения;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N02AB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фенилпиперидина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фентанил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подъязычные;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трансдермальная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терапевтическая система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опиоиды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трамадол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анальгетики и антипиретики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N02BA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салициловая кислота и ее производные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ацетилсалицило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вая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N02BE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анилиды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парацетамол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для приготовления суспензии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 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суппозитории ректальные 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 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противоэпилепти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ческие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противоэпилепти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ческие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 03AA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барбитураты и их производные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бензобарбитал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фенобарбитал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(для детей)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N03AD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сукцинимида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этосуксимид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N03AE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бензодиазепина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клоназепам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N03AF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карбоксамида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карбамазепин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окскарбазепин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N03AG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производные жирных кислот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вальпроевая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кишечнорастворимые;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 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N03AX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</w:t>
            </w: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противоэпи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лептические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лакосамид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леветирацетам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топирамат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N04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противопаркинсони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N04A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антихолинергические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N04AA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третичные амины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тригексифенидил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N04B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дофаминергические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N04BA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допа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 ее производные</w:t>
            </w:r>
          </w:p>
        </w:tc>
        <w:tc>
          <w:tcPr>
            <w:tcW w:w="2410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леводопа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бенсеразид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модифицированным высвобождением;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леводопа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карбидопа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N04BB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адамантана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амантадин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N04BC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агонисты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дофаминовых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рецепторов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пирибедил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контролируемым высвобождением,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прамипексол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психотропные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антипсихотические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алифатические 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фенотиазина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хлорпромазин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драже;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пиперазиновые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фенотиазина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перфеназин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трифлуоперазин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флуфеназин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пиперидиновые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фенотиазина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тиоридазин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бутирофенона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галоперидол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N05AF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тиоксантена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зуклопентиксол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флупентиксол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внутримышечного введения (масляный);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N05AH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диазепины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оксазепины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тиазепины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оксепины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кветиапин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оланзапин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для рассасывания;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N05AL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бензамиды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сульпирид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антипсихотические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рисперидон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таблетки,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в полости рта;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для рассасывания;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N05B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анксиолитики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N05BA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бензодиазепина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бромдигидрохлор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-фенил-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бензо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-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диазепин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диазепам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N05BB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дифенилметана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гидроксизин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снотворные и седативные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N05CD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бензодиазепина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нитразепам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N05CF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бензодиазепиноподоб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зопиклон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психоаналептики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антидепрессанты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неселективные ингибиторы обратного захвата моноаминов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амитриптилин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имипрамин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драже;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кломипрамин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N06AB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селективные ингибиторы обратного захвата серотонина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пароксетин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сертралин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флуоксетин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антидепрессанты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пипофезин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с модифицированным высвобождением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N06B</w:t>
            </w:r>
          </w:p>
        </w:tc>
        <w:tc>
          <w:tcPr>
            <w:tcW w:w="2913" w:type="dxa"/>
          </w:tcPr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психостимуляторы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, средства, применяемые при синдроме дефицита внимания с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гиперактивностью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,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ноотропные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N06BX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психостимуляторы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ноотропные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винпоцетин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глицин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защечные;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подъязычные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пирацетам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полипептиды коры головного мозга скота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лиофилизат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приготовления раствора для внутримышечного введения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церебролизин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N06D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деменции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N06DA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антихолинэстеразные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галантамин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препараты для лечения заболеваний нервной системы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pageBreakBefore/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N07A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парасимпатомиметики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N07AA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антихолинэстеразные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неостигмина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метилсульфат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пиридостигмина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бромид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N07AX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прочие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парасимпатомиметики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холина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альфосцерат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устранения головокружения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устранения головокружения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бетагистин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N07X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препараты для лечения заболеваний нервной системы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N07XX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прочие препараты для лечения заболеваний нервной системы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инозин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никотинамид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+ рибофлавин + янтарная кислота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кишечнорастворимой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этилметилгидрок</w:t>
            </w:r>
            <w:proofErr w:type="spellEnd"/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 xml:space="preserve">си-пиридина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сукцинат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противопаразитарные препараты, инсектициды и репелленты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противопротозойные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амебиаза и других протозойных инфекций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P01AB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нитроимидазола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метронидазол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P02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противогельминтные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P02B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трематодоза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P02C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препараты для лечения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нематодоза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P02CA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бензимидазола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мебендазол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P02CE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имидазотиазола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левамизол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дыхательная система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R01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назальные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R01A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деконгестанты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 другие препараты для местного применения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R01AA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адреномиметики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ксилометазолин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гель назальный;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назальные;</w:t>
            </w:r>
          </w:p>
          <w:p w:rsidR="00AB46B1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капли назальные 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(для детей);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 дозированный (для детей)</w:t>
            </w: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препараты для лечения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обструктивных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заболеваний дыхательных путей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R03A</w:t>
            </w:r>
          </w:p>
        </w:tc>
        <w:tc>
          <w:tcPr>
            <w:tcW w:w="2913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адренергические средства для ингаляционного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R03AC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селективные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бета 2-адреноми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метики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сальбутамол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дозированный,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gramStart"/>
            <w:r w:rsidRPr="00496D52">
              <w:rPr>
                <w:kern w:val="2"/>
                <w:sz w:val="28"/>
                <w:szCs w:val="28"/>
              </w:rPr>
              <w:t>активируемый</w:t>
            </w:r>
            <w:proofErr w:type="gramEnd"/>
            <w:r w:rsidRPr="00496D52">
              <w:rPr>
                <w:kern w:val="2"/>
                <w:sz w:val="28"/>
                <w:szCs w:val="28"/>
              </w:rPr>
              <w:t xml:space="preserve"> вдохом;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для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пролонгированного действия, покрытые оболочкой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формотерол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порошком для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ингаляций дозированный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R03AK</w:t>
            </w:r>
          </w:p>
        </w:tc>
        <w:tc>
          <w:tcPr>
            <w:tcW w:w="2913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адренергические </w:t>
            </w:r>
            <w:r w:rsidRPr="00496D52">
              <w:rPr>
                <w:kern w:val="2"/>
                <w:sz w:val="28"/>
                <w:szCs w:val="28"/>
              </w:rPr>
              <w:lastRenderedPageBreak/>
              <w:t xml:space="preserve">средства в комбинации с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глюкокортикоидами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или другими препаратами, кроме антихолинергических средств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будесонид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формотерол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 xml:space="preserve">капсулы с порошком для </w:t>
            </w:r>
            <w:r w:rsidRPr="00496D52">
              <w:rPr>
                <w:kern w:val="2"/>
                <w:sz w:val="28"/>
                <w:szCs w:val="28"/>
              </w:rPr>
              <w:lastRenderedPageBreak/>
              <w:t>ингаляций, набор;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ингаляций дозированный</w:t>
            </w:r>
          </w:p>
        </w:tc>
      </w:tr>
      <w:tr w:rsidR="00AB46B1" w:rsidRPr="00496D52" w:rsidTr="008E7A30">
        <w:tc>
          <w:tcPr>
            <w:tcW w:w="1147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13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салметерол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+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флутиказон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ингаляций дозированный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R03AL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адренергические средства в комбинации с </w:t>
            </w:r>
            <w:proofErr w:type="spellStart"/>
            <w:proofErr w:type="gramStart"/>
            <w:r w:rsidRPr="00496D52">
              <w:rPr>
                <w:kern w:val="2"/>
                <w:sz w:val="28"/>
                <w:szCs w:val="28"/>
              </w:rPr>
              <w:t>антихолинерги</w:t>
            </w:r>
            <w:r>
              <w:rPr>
                <w:kern w:val="2"/>
                <w:sz w:val="28"/>
                <w:szCs w:val="28"/>
              </w:rPr>
              <w:t>-</w:t>
            </w:r>
            <w:r w:rsidRPr="00496D52">
              <w:rPr>
                <w:kern w:val="2"/>
                <w:sz w:val="28"/>
                <w:szCs w:val="28"/>
              </w:rPr>
              <w:t>ческими</w:t>
            </w:r>
            <w:proofErr w:type="spellEnd"/>
            <w:proofErr w:type="gramEnd"/>
            <w:r w:rsidRPr="00496D52">
              <w:rPr>
                <w:kern w:val="2"/>
                <w:sz w:val="28"/>
                <w:szCs w:val="28"/>
              </w:rPr>
              <w:t xml:space="preserve"> средствами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ипратропия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бромид + фенотерол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аствор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для ингаляций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R03B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средства для лечения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обструктивных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заболеваний дыхательных путей для ингаляционного введения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R03BA</w:t>
            </w:r>
          </w:p>
        </w:tc>
        <w:tc>
          <w:tcPr>
            <w:tcW w:w="2920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глюкокортикоиды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беклометазон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дозированный, активируемый вдохом;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назальный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спрей назальный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ингаляций</w:t>
            </w:r>
          </w:p>
        </w:tc>
      </w:tr>
      <w:tr w:rsidR="00AB46B1" w:rsidRPr="00496D52" w:rsidTr="008E7A30">
        <w:tc>
          <w:tcPr>
            <w:tcW w:w="1140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будесонид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ингаляций дозированная</w:t>
            </w:r>
          </w:p>
        </w:tc>
      </w:tr>
      <w:tr w:rsidR="00AB46B1" w:rsidRPr="00496D52" w:rsidTr="008E7A30">
        <w:tc>
          <w:tcPr>
            <w:tcW w:w="1140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R03BB</w:t>
            </w:r>
          </w:p>
        </w:tc>
        <w:tc>
          <w:tcPr>
            <w:tcW w:w="2920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антихолинергические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ипратропия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бромид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аэрозоль для ингаляций дозированный;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ингаляций</w:t>
            </w:r>
          </w:p>
        </w:tc>
      </w:tr>
      <w:tr w:rsidR="00AB46B1" w:rsidRPr="00496D52" w:rsidTr="008E7A30">
        <w:tc>
          <w:tcPr>
            <w:tcW w:w="1140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тиотропия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бромид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с порошком для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ингаляций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R03D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другие средства системного действия для лечения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обструктивных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заболеваний дыхательных путей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R03DA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ксантины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аминофиллин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R03DX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прочие средства системного действия для лечения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обструктивных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заболеваний дыхательных путей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фенспирид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оболочкой; таблетки пролонгированного действия, покрытые пленочной оболочкой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R05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R05C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R05CB</w:t>
            </w:r>
          </w:p>
        </w:tc>
        <w:tc>
          <w:tcPr>
            <w:tcW w:w="2920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муколитические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амброксол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капсулы пролонгированного действия;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пастилки;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 и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таблетки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диспергируемые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>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для рассасывания;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шипучие</w:t>
            </w:r>
          </w:p>
        </w:tc>
      </w:tr>
      <w:tr w:rsidR="00AB46B1" w:rsidRPr="00496D52" w:rsidTr="008E7A30">
        <w:tc>
          <w:tcPr>
            <w:tcW w:w="1140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ацетилцистеин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для приготовления сиропа;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гранулы для приготовления раствора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порошок для приготовления раствора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инъекций и ингаляций;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 шипучие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R06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антигистаминные средства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R06A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антигистаминные средства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R06AC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замещенные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этилендиамины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хлоропирамин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R06AE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производные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пиперазина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цетиризин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раствор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оболочкой;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таблетки, покрытые пленочной оболочкой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R06AX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антигистаминные средства системного действия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лоратадин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сироп;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суспензия для приема внутрь;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органы чувств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офтальмологические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противомикробные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S01AA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антибиотики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тетрациклин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мазь глазная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S01E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противоглаукомные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 и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миотические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S01EB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парасимпатомиметики</w:t>
            </w:r>
            <w:proofErr w:type="spellEnd"/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пилокарпин</w:t>
            </w: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</w:t>
            </w:r>
          </w:p>
        </w:tc>
      </w:tr>
      <w:tr w:rsidR="00AB46B1" w:rsidRPr="00496D52" w:rsidTr="008E7A30">
        <w:tc>
          <w:tcPr>
            <w:tcW w:w="1140" w:type="dxa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S01EC</w:t>
            </w:r>
          </w:p>
        </w:tc>
        <w:tc>
          <w:tcPr>
            <w:tcW w:w="2920" w:type="dxa"/>
            <w:gridSpan w:val="2"/>
            <w:vMerge w:val="restart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ингибиторы карбоангидразы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ацетазоламид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таблетки</w:t>
            </w:r>
          </w:p>
        </w:tc>
      </w:tr>
      <w:tr w:rsidR="00AB46B1" w:rsidRPr="00496D52" w:rsidTr="008E7A30">
        <w:tc>
          <w:tcPr>
            <w:tcW w:w="1140" w:type="dxa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920" w:type="dxa"/>
            <w:gridSpan w:val="2"/>
            <w:vMerge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дорзоламид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S01ED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бета-адреноблокаторы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тимолол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глазные;</w:t>
            </w:r>
          </w:p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гель глазной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S01K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S01KA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вязкоэластичные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</w:t>
            </w:r>
            <w:r w:rsidRPr="00496D52">
              <w:rPr>
                <w:kern w:val="2"/>
                <w:sz w:val="28"/>
                <w:szCs w:val="28"/>
              </w:rPr>
              <w:lastRenderedPageBreak/>
              <w:t>соединения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lastRenderedPageBreak/>
              <w:t>гипромеллоза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глазные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lastRenderedPageBreak/>
              <w:t>S02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препараты для лечения заболеваний уха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S02A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противомикробные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S02AA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противомикробные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рифамицин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капли ушные</w:t>
            </w: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V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прочие препараты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V03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лечебные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V03A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другие лечебные средства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</w:p>
        </w:tc>
      </w:tr>
      <w:tr w:rsidR="00AB46B1" w:rsidRPr="00496D52" w:rsidTr="008E7A30">
        <w:tc>
          <w:tcPr>
            <w:tcW w:w="114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>V03AF</w:t>
            </w:r>
          </w:p>
        </w:tc>
        <w:tc>
          <w:tcPr>
            <w:tcW w:w="2920" w:type="dxa"/>
            <w:gridSpan w:val="2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proofErr w:type="spellStart"/>
            <w:r w:rsidRPr="00496D52">
              <w:rPr>
                <w:kern w:val="2"/>
                <w:sz w:val="28"/>
                <w:szCs w:val="28"/>
              </w:rPr>
              <w:t>дезинтоксикационные</w:t>
            </w:r>
            <w:proofErr w:type="spellEnd"/>
            <w:r w:rsidRPr="00496D52">
              <w:rPr>
                <w:kern w:val="2"/>
                <w:sz w:val="28"/>
                <w:szCs w:val="28"/>
              </w:rPr>
              <w:t xml:space="preserve"> препараты для противоопухолевой терапии</w:t>
            </w:r>
          </w:p>
        </w:tc>
        <w:tc>
          <w:tcPr>
            <w:tcW w:w="2410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 w:rsidRPr="00496D52">
              <w:rPr>
                <w:kern w:val="2"/>
                <w:sz w:val="28"/>
                <w:szCs w:val="28"/>
              </w:rPr>
              <w:t xml:space="preserve">кальция </w:t>
            </w:r>
            <w:proofErr w:type="spellStart"/>
            <w:r w:rsidRPr="00496D52">
              <w:rPr>
                <w:kern w:val="2"/>
                <w:sz w:val="28"/>
                <w:szCs w:val="28"/>
              </w:rPr>
              <w:t>фолинат</w:t>
            </w:r>
            <w:proofErr w:type="spellEnd"/>
          </w:p>
        </w:tc>
        <w:tc>
          <w:tcPr>
            <w:tcW w:w="3406" w:type="dxa"/>
          </w:tcPr>
          <w:p w:rsidR="00AB46B1" w:rsidRPr="00496D52" w:rsidRDefault="00AB46B1" w:rsidP="008E7A30">
            <w:pPr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капсулы</w:t>
            </w:r>
          </w:p>
        </w:tc>
      </w:tr>
    </w:tbl>
    <w:p w:rsidR="00AB46B1" w:rsidRPr="00496D52" w:rsidRDefault="00AB46B1" w:rsidP="00AB46B1">
      <w:pPr>
        <w:ind w:firstLine="708"/>
        <w:rPr>
          <w:kern w:val="2"/>
          <w:sz w:val="28"/>
          <w:szCs w:val="28"/>
        </w:rPr>
      </w:pPr>
    </w:p>
    <w:p w:rsidR="00AB46B1" w:rsidRPr="00255702" w:rsidRDefault="00AB46B1" w:rsidP="00AB46B1">
      <w:pPr>
        <w:tabs>
          <w:tab w:val="left" w:pos="9120"/>
        </w:tabs>
        <w:rPr>
          <w:kern w:val="2"/>
          <w:sz w:val="28"/>
          <w:szCs w:val="28"/>
        </w:rPr>
      </w:pPr>
    </w:p>
    <w:sectPr w:rsidR="00AB46B1" w:rsidRPr="00255702" w:rsidSect="00AB46B1">
      <w:pgSz w:w="11907" w:h="16840" w:code="9"/>
      <w:pgMar w:top="851" w:right="851" w:bottom="1134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56" w:rsidRDefault="00223B56">
      <w:r>
        <w:separator/>
      </w:r>
    </w:p>
  </w:endnote>
  <w:endnote w:type="continuationSeparator" w:id="0">
    <w:p w:rsidR="00223B56" w:rsidRDefault="0022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DC8" w:rsidRDefault="00E06DC8" w:rsidP="00BB5F50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06DC8" w:rsidRDefault="00E06DC8" w:rsidP="00BB5F5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DC8" w:rsidRPr="00D3001E" w:rsidRDefault="00E06DC8" w:rsidP="00BB5F50">
    <w:pPr>
      <w:pStyle w:val="a7"/>
      <w:framePr w:wrap="around" w:vAnchor="text" w:hAnchor="margin" w:xAlign="right" w:y="1"/>
      <w:rPr>
        <w:rStyle w:val="ab"/>
      </w:rPr>
    </w:pPr>
    <w:r w:rsidRPr="00D3001E">
      <w:rPr>
        <w:rStyle w:val="ab"/>
      </w:rPr>
      <w:fldChar w:fldCharType="begin"/>
    </w:r>
    <w:r w:rsidRPr="00D3001E">
      <w:rPr>
        <w:rStyle w:val="ab"/>
      </w:rPr>
      <w:instrText xml:space="preserve">PAGE  </w:instrText>
    </w:r>
    <w:r w:rsidRPr="00D3001E">
      <w:rPr>
        <w:rStyle w:val="ab"/>
      </w:rPr>
      <w:fldChar w:fldCharType="separate"/>
    </w:r>
    <w:r w:rsidR="00AB46B1">
      <w:rPr>
        <w:rStyle w:val="ab"/>
        <w:noProof/>
      </w:rPr>
      <w:t>7</w:t>
    </w:r>
    <w:r w:rsidRPr="00D3001E">
      <w:rPr>
        <w:rStyle w:val="ab"/>
      </w:rPr>
      <w:fldChar w:fldCharType="end"/>
    </w:r>
  </w:p>
  <w:p w:rsidR="00E06DC8" w:rsidRDefault="00E06DC8" w:rsidP="00BB5F50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B1" w:rsidRDefault="00AB46B1" w:rsidP="00D00358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B46B1" w:rsidRDefault="00AB46B1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6B1" w:rsidRDefault="00AB46B1" w:rsidP="00D00358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81</w:t>
    </w:r>
    <w:r>
      <w:rPr>
        <w:rStyle w:val="ab"/>
      </w:rPr>
      <w:fldChar w:fldCharType="end"/>
    </w:r>
  </w:p>
  <w:p w:rsidR="00AB46B1" w:rsidRDefault="00AB46B1" w:rsidP="00A853BB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DC8" w:rsidRDefault="00E06DC8" w:rsidP="00745ABF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06DC8" w:rsidRDefault="00E06DC8">
    <w:pPr>
      <w:pStyle w:val="a7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DC8" w:rsidRDefault="00E06DC8" w:rsidP="00745ABF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B46B1">
      <w:rPr>
        <w:rStyle w:val="ab"/>
        <w:noProof/>
      </w:rPr>
      <w:t>84</w:t>
    </w:r>
    <w:r>
      <w:rPr>
        <w:rStyle w:val="ab"/>
      </w:rPr>
      <w:fldChar w:fldCharType="end"/>
    </w:r>
  </w:p>
  <w:p w:rsidR="00E06DC8" w:rsidRDefault="00E06DC8" w:rsidP="00BD370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56" w:rsidRDefault="00223B56">
      <w:r>
        <w:separator/>
      </w:r>
    </w:p>
  </w:footnote>
  <w:footnote w:type="continuationSeparator" w:id="0">
    <w:p w:rsidR="00223B56" w:rsidRDefault="00223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2pt;height:12pt" o:bullet="t">
        <v:imagedata r:id="rId1" o:title=""/>
      </v:shape>
    </w:pict>
  </w:numPicBullet>
  <w:abstractNum w:abstractNumId="0">
    <w:nsid w:val="0CBB233C"/>
    <w:multiLevelType w:val="hybridMultilevel"/>
    <w:tmpl w:val="1084FCA0"/>
    <w:lvl w:ilvl="0" w:tplc="C23C311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0B17EB1"/>
    <w:multiLevelType w:val="hybridMultilevel"/>
    <w:tmpl w:val="5808A4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8702AC"/>
    <w:multiLevelType w:val="hybridMultilevel"/>
    <w:tmpl w:val="6F989812"/>
    <w:lvl w:ilvl="0" w:tplc="660E908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>
    <w:nsid w:val="17402DA9"/>
    <w:multiLevelType w:val="hybridMultilevel"/>
    <w:tmpl w:val="C9FAF612"/>
    <w:lvl w:ilvl="0" w:tplc="CD0E26B2">
      <w:start w:val="1"/>
      <w:numFmt w:val="decimal"/>
      <w:lvlText w:val="%1."/>
      <w:lvlJc w:val="left"/>
      <w:pPr>
        <w:ind w:left="103" w:hanging="281"/>
      </w:pPr>
      <w:rPr>
        <w:rFonts w:ascii="Times New Roman" w:eastAsia="Times New Roman" w:hAnsi="Times New Roman" w:cs="Times New Roman" w:hint="default"/>
        <w:spacing w:val="1"/>
        <w:sz w:val="28"/>
        <w:szCs w:val="28"/>
      </w:rPr>
    </w:lvl>
    <w:lvl w:ilvl="1" w:tplc="F2F6845C">
      <w:start w:val="1"/>
      <w:numFmt w:val="bullet"/>
      <w:lvlText w:val="•"/>
      <w:lvlJc w:val="left"/>
      <w:pPr>
        <w:ind w:left="1088" w:hanging="281"/>
      </w:pPr>
      <w:rPr>
        <w:rFonts w:hint="default"/>
      </w:rPr>
    </w:lvl>
    <w:lvl w:ilvl="2" w:tplc="345AD982">
      <w:start w:val="1"/>
      <w:numFmt w:val="bullet"/>
      <w:lvlText w:val="•"/>
      <w:lvlJc w:val="left"/>
      <w:pPr>
        <w:ind w:left="2074" w:hanging="281"/>
      </w:pPr>
      <w:rPr>
        <w:rFonts w:hint="default"/>
      </w:rPr>
    </w:lvl>
    <w:lvl w:ilvl="3" w:tplc="D71AA1B2">
      <w:start w:val="1"/>
      <w:numFmt w:val="bullet"/>
      <w:lvlText w:val="•"/>
      <w:lvlJc w:val="left"/>
      <w:pPr>
        <w:ind w:left="3060" w:hanging="281"/>
      </w:pPr>
      <w:rPr>
        <w:rFonts w:hint="default"/>
      </w:rPr>
    </w:lvl>
    <w:lvl w:ilvl="4" w:tplc="B7000768">
      <w:start w:val="1"/>
      <w:numFmt w:val="bullet"/>
      <w:lvlText w:val="•"/>
      <w:lvlJc w:val="left"/>
      <w:pPr>
        <w:ind w:left="4045" w:hanging="281"/>
      </w:pPr>
      <w:rPr>
        <w:rFonts w:hint="default"/>
      </w:rPr>
    </w:lvl>
    <w:lvl w:ilvl="5" w:tplc="66D0ADBC">
      <w:start w:val="1"/>
      <w:numFmt w:val="bullet"/>
      <w:lvlText w:val="•"/>
      <w:lvlJc w:val="left"/>
      <w:pPr>
        <w:ind w:left="5031" w:hanging="281"/>
      </w:pPr>
      <w:rPr>
        <w:rFonts w:hint="default"/>
      </w:rPr>
    </w:lvl>
    <w:lvl w:ilvl="6" w:tplc="BAE69308">
      <w:start w:val="1"/>
      <w:numFmt w:val="bullet"/>
      <w:lvlText w:val="•"/>
      <w:lvlJc w:val="left"/>
      <w:pPr>
        <w:ind w:left="6017" w:hanging="281"/>
      </w:pPr>
      <w:rPr>
        <w:rFonts w:hint="default"/>
      </w:rPr>
    </w:lvl>
    <w:lvl w:ilvl="7" w:tplc="1C3EBC08">
      <w:start w:val="1"/>
      <w:numFmt w:val="bullet"/>
      <w:lvlText w:val="•"/>
      <w:lvlJc w:val="left"/>
      <w:pPr>
        <w:ind w:left="7003" w:hanging="281"/>
      </w:pPr>
      <w:rPr>
        <w:rFonts w:hint="default"/>
      </w:rPr>
    </w:lvl>
    <w:lvl w:ilvl="8" w:tplc="1534D4B4">
      <w:start w:val="1"/>
      <w:numFmt w:val="bullet"/>
      <w:lvlText w:val="•"/>
      <w:lvlJc w:val="left"/>
      <w:pPr>
        <w:ind w:left="7988" w:hanging="281"/>
      </w:pPr>
      <w:rPr>
        <w:rFonts w:hint="default"/>
      </w:rPr>
    </w:lvl>
  </w:abstractNum>
  <w:abstractNum w:abstractNumId="4">
    <w:nsid w:val="1989581F"/>
    <w:multiLevelType w:val="hybridMultilevel"/>
    <w:tmpl w:val="CC8EF55C"/>
    <w:lvl w:ilvl="0" w:tplc="04190001">
      <w:start w:val="37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F74C6B"/>
    <w:multiLevelType w:val="hybridMultilevel"/>
    <w:tmpl w:val="CF22C23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21E148F"/>
    <w:multiLevelType w:val="hybridMultilevel"/>
    <w:tmpl w:val="53F417A8"/>
    <w:lvl w:ilvl="0" w:tplc="0C4640A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4D2A90"/>
    <w:multiLevelType w:val="hybridMultilevel"/>
    <w:tmpl w:val="71FC65EA"/>
    <w:lvl w:ilvl="0" w:tplc="C654131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3C42D5C"/>
    <w:multiLevelType w:val="multilevel"/>
    <w:tmpl w:val="10028FE4"/>
    <w:lvl w:ilvl="0">
      <w:start w:val="1"/>
      <w:numFmt w:val="decimal"/>
      <w:lvlText w:val="%1."/>
      <w:lvlJc w:val="left"/>
      <w:pPr>
        <w:ind w:left="103" w:hanging="281"/>
      </w:pPr>
      <w:rPr>
        <w:rFonts w:ascii="Times New Roman" w:eastAsia="Times New Roman" w:hAnsi="Times New Roman" w:cs="Times New Roman" w:hint="default"/>
        <w:spacing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103" w:hanging="492"/>
      </w:pPr>
      <w:rPr>
        <w:rFonts w:ascii="Times New Roman" w:eastAsia="Times New Roman" w:hAnsi="Times New Roman" w:cs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1198" w:hanging="4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93" w:hanging="4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88" w:hanging="4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4" w:hanging="4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9" w:hanging="4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4" w:hanging="4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9" w:hanging="492"/>
      </w:pPr>
      <w:rPr>
        <w:rFonts w:hint="default"/>
      </w:rPr>
    </w:lvl>
  </w:abstractNum>
  <w:abstractNum w:abstractNumId="9">
    <w:nsid w:val="3494552B"/>
    <w:multiLevelType w:val="hybridMultilevel"/>
    <w:tmpl w:val="EAE04140"/>
    <w:lvl w:ilvl="0" w:tplc="ABBAA6F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355261"/>
    <w:multiLevelType w:val="hybridMultilevel"/>
    <w:tmpl w:val="D92AABE4"/>
    <w:lvl w:ilvl="0" w:tplc="137A9B50">
      <w:start w:val="5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3DAC2621"/>
    <w:multiLevelType w:val="hybridMultilevel"/>
    <w:tmpl w:val="487416D6"/>
    <w:lvl w:ilvl="0" w:tplc="5BFE74AC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5627D77"/>
    <w:multiLevelType w:val="hybridMultilevel"/>
    <w:tmpl w:val="5E08AEA8"/>
    <w:lvl w:ilvl="0" w:tplc="33C6C1B8">
      <w:start w:val="37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AD338A4"/>
    <w:multiLevelType w:val="hybridMultilevel"/>
    <w:tmpl w:val="3B7454CE"/>
    <w:lvl w:ilvl="0" w:tplc="9FCE46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B4A2D47"/>
    <w:multiLevelType w:val="hybridMultilevel"/>
    <w:tmpl w:val="70D65F26"/>
    <w:lvl w:ilvl="0" w:tplc="A1AEF9AC">
      <w:start w:val="4"/>
      <w:numFmt w:val="upperRoman"/>
      <w:lvlText w:val="%1."/>
      <w:lvlJc w:val="left"/>
      <w:pPr>
        <w:ind w:left="2496" w:hanging="39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F828D436">
      <w:start w:val="1"/>
      <w:numFmt w:val="bullet"/>
      <w:lvlText w:val="•"/>
      <w:lvlJc w:val="left"/>
      <w:pPr>
        <w:ind w:left="3242" w:hanging="399"/>
      </w:pPr>
      <w:rPr>
        <w:rFonts w:hint="default"/>
      </w:rPr>
    </w:lvl>
    <w:lvl w:ilvl="2" w:tplc="B4FA5A60">
      <w:start w:val="1"/>
      <w:numFmt w:val="bullet"/>
      <w:lvlText w:val="•"/>
      <w:lvlJc w:val="left"/>
      <w:pPr>
        <w:ind w:left="3988" w:hanging="399"/>
      </w:pPr>
      <w:rPr>
        <w:rFonts w:hint="default"/>
      </w:rPr>
    </w:lvl>
    <w:lvl w:ilvl="3" w:tplc="A642D1AA">
      <w:start w:val="1"/>
      <w:numFmt w:val="bullet"/>
      <w:lvlText w:val="•"/>
      <w:lvlJc w:val="left"/>
      <w:pPr>
        <w:ind w:left="4735" w:hanging="399"/>
      </w:pPr>
      <w:rPr>
        <w:rFonts w:hint="default"/>
      </w:rPr>
    </w:lvl>
    <w:lvl w:ilvl="4" w:tplc="0CBCEFD4">
      <w:start w:val="1"/>
      <w:numFmt w:val="bullet"/>
      <w:lvlText w:val="•"/>
      <w:lvlJc w:val="left"/>
      <w:pPr>
        <w:ind w:left="5481" w:hanging="399"/>
      </w:pPr>
      <w:rPr>
        <w:rFonts w:hint="default"/>
      </w:rPr>
    </w:lvl>
    <w:lvl w:ilvl="5" w:tplc="5436EC7C">
      <w:start w:val="1"/>
      <w:numFmt w:val="bullet"/>
      <w:lvlText w:val="•"/>
      <w:lvlJc w:val="left"/>
      <w:pPr>
        <w:ind w:left="6228" w:hanging="399"/>
      </w:pPr>
      <w:rPr>
        <w:rFonts w:hint="default"/>
      </w:rPr>
    </w:lvl>
    <w:lvl w:ilvl="6" w:tplc="E922851A">
      <w:start w:val="1"/>
      <w:numFmt w:val="bullet"/>
      <w:lvlText w:val="•"/>
      <w:lvlJc w:val="left"/>
      <w:pPr>
        <w:ind w:left="6974" w:hanging="399"/>
      </w:pPr>
      <w:rPr>
        <w:rFonts w:hint="default"/>
      </w:rPr>
    </w:lvl>
    <w:lvl w:ilvl="7" w:tplc="CE982D9A">
      <w:start w:val="1"/>
      <w:numFmt w:val="bullet"/>
      <w:lvlText w:val="•"/>
      <w:lvlJc w:val="left"/>
      <w:pPr>
        <w:ind w:left="7720" w:hanging="399"/>
      </w:pPr>
      <w:rPr>
        <w:rFonts w:hint="default"/>
      </w:rPr>
    </w:lvl>
    <w:lvl w:ilvl="8" w:tplc="BD2E1438">
      <w:start w:val="1"/>
      <w:numFmt w:val="bullet"/>
      <w:lvlText w:val="•"/>
      <w:lvlJc w:val="left"/>
      <w:pPr>
        <w:ind w:left="8467" w:hanging="399"/>
      </w:pPr>
      <w:rPr>
        <w:rFonts w:hint="default"/>
      </w:rPr>
    </w:lvl>
  </w:abstractNum>
  <w:abstractNum w:abstractNumId="15">
    <w:nsid w:val="4CD12688"/>
    <w:multiLevelType w:val="hybridMultilevel"/>
    <w:tmpl w:val="6CE88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3912FE"/>
    <w:multiLevelType w:val="hybridMultilevel"/>
    <w:tmpl w:val="4F4EF7D4"/>
    <w:lvl w:ilvl="0" w:tplc="459601AA">
      <w:start w:val="4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>
    <w:nsid w:val="5D6B15DE"/>
    <w:multiLevelType w:val="hybridMultilevel"/>
    <w:tmpl w:val="81B818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2B4A34"/>
    <w:multiLevelType w:val="hybridMultilevel"/>
    <w:tmpl w:val="C3E25E98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9">
    <w:nsid w:val="68AC6ABB"/>
    <w:multiLevelType w:val="multilevel"/>
    <w:tmpl w:val="76AE5918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F2410F9"/>
    <w:multiLevelType w:val="hybridMultilevel"/>
    <w:tmpl w:val="C8420194"/>
    <w:lvl w:ilvl="0" w:tplc="C5644962">
      <w:start w:val="1"/>
      <w:numFmt w:val="upperRoman"/>
      <w:lvlText w:val="%1."/>
      <w:lvlJc w:val="left"/>
      <w:pPr>
        <w:ind w:left="1056" w:hanging="233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90EC1DEC">
      <w:start w:val="1"/>
      <w:numFmt w:val="bullet"/>
      <w:lvlText w:val="•"/>
      <w:lvlJc w:val="left"/>
      <w:pPr>
        <w:ind w:left="1946" w:hanging="233"/>
      </w:pPr>
      <w:rPr>
        <w:rFonts w:hint="default"/>
      </w:rPr>
    </w:lvl>
    <w:lvl w:ilvl="2" w:tplc="4BCAF66C">
      <w:start w:val="1"/>
      <w:numFmt w:val="bullet"/>
      <w:lvlText w:val="•"/>
      <w:lvlJc w:val="left"/>
      <w:pPr>
        <w:ind w:left="2836" w:hanging="233"/>
      </w:pPr>
      <w:rPr>
        <w:rFonts w:hint="default"/>
      </w:rPr>
    </w:lvl>
    <w:lvl w:ilvl="3" w:tplc="428091B4">
      <w:start w:val="1"/>
      <w:numFmt w:val="bullet"/>
      <w:lvlText w:val="•"/>
      <w:lvlJc w:val="left"/>
      <w:pPr>
        <w:ind w:left="3727" w:hanging="233"/>
      </w:pPr>
      <w:rPr>
        <w:rFonts w:hint="default"/>
      </w:rPr>
    </w:lvl>
    <w:lvl w:ilvl="4" w:tplc="1AD26B36">
      <w:start w:val="1"/>
      <w:numFmt w:val="bullet"/>
      <w:lvlText w:val="•"/>
      <w:lvlJc w:val="left"/>
      <w:pPr>
        <w:ind w:left="4617" w:hanging="233"/>
      </w:pPr>
      <w:rPr>
        <w:rFonts w:hint="default"/>
      </w:rPr>
    </w:lvl>
    <w:lvl w:ilvl="5" w:tplc="7E5885C8">
      <w:start w:val="1"/>
      <w:numFmt w:val="bullet"/>
      <w:lvlText w:val="•"/>
      <w:lvlJc w:val="left"/>
      <w:pPr>
        <w:ind w:left="5508" w:hanging="233"/>
      </w:pPr>
      <w:rPr>
        <w:rFonts w:hint="default"/>
      </w:rPr>
    </w:lvl>
    <w:lvl w:ilvl="6" w:tplc="E13A2F7C">
      <w:start w:val="1"/>
      <w:numFmt w:val="bullet"/>
      <w:lvlText w:val="•"/>
      <w:lvlJc w:val="left"/>
      <w:pPr>
        <w:ind w:left="6398" w:hanging="233"/>
      </w:pPr>
      <w:rPr>
        <w:rFonts w:hint="default"/>
      </w:rPr>
    </w:lvl>
    <w:lvl w:ilvl="7" w:tplc="0B226C58">
      <w:start w:val="1"/>
      <w:numFmt w:val="bullet"/>
      <w:lvlText w:val="•"/>
      <w:lvlJc w:val="left"/>
      <w:pPr>
        <w:ind w:left="7288" w:hanging="233"/>
      </w:pPr>
      <w:rPr>
        <w:rFonts w:hint="default"/>
      </w:rPr>
    </w:lvl>
    <w:lvl w:ilvl="8" w:tplc="E61A12CC">
      <w:start w:val="1"/>
      <w:numFmt w:val="bullet"/>
      <w:lvlText w:val="•"/>
      <w:lvlJc w:val="left"/>
      <w:pPr>
        <w:ind w:left="8179" w:hanging="233"/>
      </w:pPr>
      <w:rPr>
        <w:rFonts w:hint="default"/>
      </w:rPr>
    </w:lvl>
  </w:abstractNum>
  <w:abstractNum w:abstractNumId="21">
    <w:nsid w:val="730B4FDB"/>
    <w:multiLevelType w:val="multilevel"/>
    <w:tmpl w:val="BB4CEB24"/>
    <w:lvl w:ilvl="0">
      <w:start w:val="1"/>
      <w:numFmt w:val="decimal"/>
      <w:lvlText w:val="%1."/>
      <w:lvlJc w:val="left"/>
      <w:pPr>
        <w:ind w:left="103" w:hanging="281"/>
      </w:pPr>
      <w:rPr>
        <w:rFonts w:ascii="Times New Roman" w:eastAsia="Times New Roman" w:hAnsi="Times New Roman" w:cs="Times New Roman" w:hint="default"/>
        <w:spacing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103" w:hanging="502"/>
      </w:pPr>
      <w:rPr>
        <w:rFonts w:ascii="Times New Roman" w:eastAsia="Times New Roman" w:hAnsi="Times New Roman" w:cs="Times New Roman" w:hint="default"/>
        <w:spacing w:val="1"/>
        <w:sz w:val="28"/>
        <w:szCs w:val="28"/>
      </w:rPr>
    </w:lvl>
    <w:lvl w:ilvl="2">
      <w:start w:val="1"/>
      <w:numFmt w:val="bullet"/>
      <w:lvlText w:val="•"/>
      <w:lvlJc w:val="left"/>
      <w:pPr>
        <w:ind w:left="1198" w:hanging="5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93" w:hanging="5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88" w:hanging="5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4" w:hanging="5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9" w:hanging="5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4" w:hanging="5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69" w:hanging="502"/>
      </w:pPr>
      <w:rPr>
        <w:rFonts w:hint="default"/>
      </w:rPr>
    </w:lvl>
  </w:abstractNum>
  <w:abstractNum w:abstractNumId="22">
    <w:nsid w:val="7AAA31B4"/>
    <w:multiLevelType w:val="multilevel"/>
    <w:tmpl w:val="26388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>
    <w:nsid w:val="7C870D6C"/>
    <w:multiLevelType w:val="hybridMultilevel"/>
    <w:tmpl w:val="4F08519C"/>
    <w:lvl w:ilvl="0" w:tplc="3798540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8"/>
  </w:num>
  <w:num w:numId="2">
    <w:abstractNumId w:val="9"/>
  </w:num>
  <w:num w:numId="3">
    <w:abstractNumId w:val="23"/>
  </w:num>
  <w:num w:numId="4">
    <w:abstractNumId w:val="15"/>
  </w:num>
  <w:num w:numId="5">
    <w:abstractNumId w:val="3"/>
  </w:num>
  <w:num w:numId="6">
    <w:abstractNumId w:val="14"/>
  </w:num>
  <w:num w:numId="7">
    <w:abstractNumId w:val="21"/>
  </w:num>
  <w:num w:numId="8">
    <w:abstractNumId w:val="20"/>
  </w:num>
  <w:num w:numId="9">
    <w:abstractNumId w:val="8"/>
  </w:num>
  <w:num w:numId="10">
    <w:abstractNumId w:val="13"/>
  </w:num>
  <w:num w:numId="11">
    <w:abstractNumId w:val="5"/>
  </w:num>
  <w:num w:numId="12">
    <w:abstractNumId w:val="22"/>
  </w:num>
  <w:num w:numId="13">
    <w:abstractNumId w:val="4"/>
  </w:num>
  <w:num w:numId="14">
    <w:abstractNumId w:val="12"/>
  </w:num>
  <w:num w:numId="15">
    <w:abstractNumId w:val="0"/>
  </w:num>
  <w:num w:numId="16">
    <w:abstractNumId w:val="17"/>
  </w:num>
  <w:num w:numId="17">
    <w:abstractNumId w:val="1"/>
  </w:num>
  <w:num w:numId="18">
    <w:abstractNumId w:val="6"/>
  </w:num>
  <w:num w:numId="19">
    <w:abstractNumId w:val="11"/>
  </w:num>
  <w:num w:numId="20">
    <w:abstractNumId w:val="7"/>
  </w:num>
  <w:num w:numId="21">
    <w:abstractNumId w:val="16"/>
  </w:num>
  <w:num w:numId="22">
    <w:abstractNumId w:val="2"/>
  </w:num>
  <w:num w:numId="23">
    <w:abstractNumId w:val="10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91"/>
    <w:rsid w:val="00035620"/>
    <w:rsid w:val="000553CB"/>
    <w:rsid w:val="00094B38"/>
    <w:rsid w:val="000B4EB6"/>
    <w:rsid w:val="000D157C"/>
    <w:rsid w:val="000D15C8"/>
    <w:rsid w:val="000D43D6"/>
    <w:rsid w:val="000D4697"/>
    <w:rsid w:val="00106F7E"/>
    <w:rsid w:val="00116F0D"/>
    <w:rsid w:val="001268DA"/>
    <w:rsid w:val="00132BC5"/>
    <w:rsid w:val="00134F15"/>
    <w:rsid w:val="00153E1D"/>
    <w:rsid w:val="0016542D"/>
    <w:rsid w:val="00170207"/>
    <w:rsid w:val="00195084"/>
    <w:rsid w:val="001A0C17"/>
    <w:rsid w:val="001A49DD"/>
    <w:rsid w:val="001B5390"/>
    <w:rsid w:val="00203618"/>
    <w:rsid w:val="00206936"/>
    <w:rsid w:val="00207634"/>
    <w:rsid w:val="00223B56"/>
    <w:rsid w:val="002279D3"/>
    <w:rsid w:val="002350CC"/>
    <w:rsid w:val="00255702"/>
    <w:rsid w:val="0026768C"/>
    <w:rsid w:val="002957A0"/>
    <w:rsid w:val="002B15BD"/>
    <w:rsid w:val="002D2A99"/>
    <w:rsid w:val="002D319D"/>
    <w:rsid w:val="002E0B29"/>
    <w:rsid w:val="00305371"/>
    <w:rsid w:val="00310A25"/>
    <w:rsid w:val="00331E18"/>
    <w:rsid w:val="003320E6"/>
    <w:rsid w:val="003B22F5"/>
    <w:rsid w:val="003D1F75"/>
    <w:rsid w:val="003F0051"/>
    <w:rsid w:val="0040394A"/>
    <w:rsid w:val="0040647C"/>
    <w:rsid w:val="0042489B"/>
    <w:rsid w:val="00427B3E"/>
    <w:rsid w:val="00476F55"/>
    <w:rsid w:val="004A094F"/>
    <w:rsid w:val="004D1F5B"/>
    <w:rsid w:val="004D355F"/>
    <w:rsid w:val="004F1112"/>
    <w:rsid w:val="004F4CBB"/>
    <w:rsid w:val="00510E06"/>
    <w:rsid w:val="00523E32"/>
    <w:rsid w:val="00544BB6"/>
    <w:rsid w:val="00557290"/>
    <w:rsid w:val="00565634"/>
    <w:rsid w:val="005842C1"/>
    <w:rsid w:val="00591C04"/>
    <w:rsid w:val="005A5CE4"/>
    <w:rsid w:val="005C22AB"/>
    <w:rsid w:val="00636B82"/>
    <w:rsid w:val="006536EC"/>
    <w:rsid w:val="00680CE4"/>
    <w:rsid w:val="00684E0A"/>
    <w:rsid w:val="00690005"/>
    <w:rsid w:val="006C46BF"/>
    <w:rsid w:val="006D47C4"/>
    <w:rsid w:val="00722AA1"/>
    <w:rsid w:val="0073091A"/>
    <w:rsid w:val="00745ABF"/>
    <w:rsid w:val="0076534B"/>
    <w:rsid w:val="0078117C"/>
    <w:rsid w:val="007D5C6F"/>
    <w:rsid w:val="007F6167"/>
    <w:rsid w:val="00806946"/>
    <w:rsid w:val="008135C5"/>
    <w:rsid w:val="008507DC"/>
    <w:rsid w:val="008531DF"/>
    <w:rsid w:val="008C3AC7"/>
    <w:rsid w:val="0091308C"/>
    <w:rsid w:val="0092076B"/>
    <w:rsid w:val="00923636"/>
    <w:rsid w:val="00944C99"/>
    <w:rsid w:val="009860A9"/>
    <w:rsid w:val="009A2761"/>
    <w:rsid w:val="009C6BB5"/>
    <w:rsid w:val="009C758D"/>
    <w:rsid w:val="009E640B"/>
    <w:rsid w:val="00A23923"/>
    <w:rsid w:val="00A677B7"/>
    <w:rsid w:val="00A8030E"/>
    <w:rsid w:val="00A9194E"/>
    <w:rsid w:val="00AB46B1"/>
    <w:rsid w:val="00AB5B8E"/>
    <w:rsid w:val="00AD5725"/>
    <w:rsid w:val="00AF1AFD"/>
    <w:rsid w:val="00AF2D92"/>
    <w:rsid w:val="00B153D5"/>
    <w:rsid w:val="00B644BA"/>
    <w:rsid w:val="00B77947"/>
    <w:rsid w:val="00B9214C"/>
    <w:rsid w:val="00B960B2"/>
    <w:rsid w:val="00BA0F1D"/>
    <w:rsid w:val="00BB5F50"/>
    <w:rsid w:val="00BC1C5A"/>
    <w:rsid w:val="00BD370B"/>
    <w:rsid w:val="00BF596F"/>
    <w:rsid w:val="00C213F4"/>
    <w:rsid w:val="00C273B6"/>
    <w:rsid w:val="00C327FC"/>
    <w:rsid w:val="00C43085"/>
    <w:rsid w:val="00C56ED2"/>
    <w:rsid w:val="00C96C55"/>
    <w:rsid w:val="00CD3069"/>
    <w:rsid w:val="00CE17DC"/>
    <w:rsid w:val="00D15F43"/>
    <w:rsid w:val="00D2740C"/>
    <w:rsid w:val="00D425C9"/>
    <w:rsid w:val="00DA79D4"/>
    <w:rsid w:val="00DB5BB9"/>
    <w:rsid w:val="00DD5551"/>
    <w:rsid w:val="00DD7AC6"/>
    <w:rsid w:val="00DE1E9F"/>
    <w:rsid w:val="00DE405F"/>
    <w:rsid w:val="00E06DC8"/>
    <w:rsid w:val="00E3678A"/>
    <w:rsid w:val="00E56A35"/>
    <w:rsid w:val="00E75C8C"/>
    <w:rsid w:val="00ED550D"/>
    <w:rsid w:val="00ED67BC"/>
    <w:rsid w:val="00EE192F"/>
    <w:rsid w:val="00F1126D"/>
    <w:rsid w:val="00F62F85"/>
    <w:rsid w:val="00F639EE"/>
    <w:rsid w:val="00F81491"/>
    <w:rsid w:val="00FB2416"/>
    <w:rsid w:val="00FD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qFormat/>
    <w:pPr>
      <w:keepNext/>
      <w:ind w:left="709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AB46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28"/>
    </w:rPr>
  </w:style>
  <w:style w:type="paragraph" w:styleId="a5">
    <w:name w:val="Body Text Indent"/>
    <w:aliases w:val="Знак11"/>
    <w:basedOn w:val="a"/>
    <w:link w:val="a6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header"/>
    <w:basedOn w:val="a"/>
    <w:link w:val="aa"/>
    <w:pPr>
      <w:tabs>
        <w:tab w:val="center" w:pos="4153"/>
        <w:tab w:val="right" w:pos="8306"/>
      </w:tabs>
    </w:pPr>
  </w:style>
  <w:style w:type="character" w:styleId="ab">
    <w:name w:val="page number"/>
    <w:basedOn w:val="a0"/>
  </w:style>
  <w:style w:type="numbering" w:customStyle="1" w:styleId="11">
    <w:name w:val="Нет списка1"/>
    <w:next w:val="a2"/>
    <w:semiHidden/>
    <w:rsid w:val="00F81491"/>
  </w:style>
  <w:style w:type="paragraph" w:customStyle="1" w:styleId="ConsPlusTitlePage">
    <w:name w:val="ConsPlusTitlePage"/>
    <w:rsid w:val="00F81491"/>
    <w:pPr>
      <w:widowControl w:val="0"/>
      <w:autoSpaceDE w:val="0"/>
      <w:autoSpaceDN w:val="0"/>
    </w:pPr>
    <w:rPr>
      <w:rFonts w:ascii="Tahoma" w:eastAsia="Calibri" w:hAnsi="Tahoma" w:cs="Tahoma"/>
    </w:rPr>
  </w:style>
  <w:style w:type="paragraph" w:customStyle="1" w:styleId="ConsPlusNormal">
    <w:name w:val="ConsPlusNormal"/>
    <w:rsid w:val="00F81491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F81491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table" w:styleId="ac">
    <w:name w:val="Table Grid"/>
    <w:basedOn w:val="a1"/>
    <w:rsid w:val="00F8149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rsid w:val="00F81491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rsid w:val="00F81491"/>
    <w:rPr>
      <w:rFonts w:ascii="Tahoma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rsid w:val="00F81491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a"/>
    <w:rsid w:val="00F81491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a8">
    <w:name w:val="Нижний колонтитул Знак"/>
    <w:link w:val="a7"/>
    <w:uiPriority w:val="99"/>
    <w:locked/>
    <w:rsid w:val="00F81491"/>
  </w:style>
  <w:style w:type="paragraph" w:styleId="af0">
    <w:name w:val="List Paragraph"/>
    <w:basedOn w:val="a"/>
    <w:qFormat/>
    <w:rsid w:val="00F81491"/>
    <w:pPr>
      <w:ind w:left="720"/>
      <w:contextualSpacing/>
    </w:pPr>
  </w:style>
  <w:style w:type="character" w:customStyle="1" w:styleId="a4">
    <w:name w:val="Основной текст Знак"/>
    <w:link w:val="a3"/>
    <w:locked/>
    <w:rsid w:val="00F81491"/>
    <w:rPr>
      <w:sz w:val="28"/>
    </w:rPr>
  </w:style>
  <w:style w:type="paragraph" w:customStyle="1" w:styleId="12">
    <w:name w:val="Без интервала1"/>
    <w:rsid w:val="00F81491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B46B1"/>
    <w:rPr>
      <w:rFonts w:ascii="Arial" w:hAnsi="Arial" w:cs="Arial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rsid w:val="00AB46B1"/>
    <w:rPr>
      <w:sz w:val="28"/>
    </w:rPr>
  </w:style>
  <w:style w:type="character" w:customStyle="1" w:styleId="10">
    <w:name w:val="Заголовок 1 Знак"/>
    <w:basedOn w:val="a0"/>
    <w:link w:val="1"/>
    <w:locked/>
    <w:rsid w:val="00AB46B1"/>
    <w:rPr>
      <w:rFonts w:ascii="AG Souvenir" w:hAnsi="AG Souvenir"/>
      <w:b/>
      <w:spacing w:val="38"/>
      <w:sz w:val="28"/>
    </w:rPr>
  </w:style>
  <w:style w:type="character" w:customStyle="1" w:styleId="8">
    <w:name w:val="Знак Знак8"/>
    <w:basedOn w:val="a0"/>
    <w:rsid w:val="00AB46B1"/>
    <w:rPr>
      <w:rFonts w:ascii="AG Souvenir" w:hAnsi="AG Souvenir"/>
      <w:b/>
      <w:spacing w:val="38"/>
      <w:sz w:val="28"/>
      <w:lang w:val="ru-RU" w:eastAsia="ru-RU" w:bidi="ar-SA"/>
    </w:rPr>
  </w:style>
  <w:style w:type="character" w:customStyle="1" w:styleId="a6">
    <w:name w:val="Основной текст с отступом Знак"/>
    <w:aliases w:val="Знак11 Знак"/>
    <w:basedOn w:val="a0"/>
    <w:link w:val="a5"/>
    <w:rsid w:val="00AB46B1"/>
    <w:rPr>
      <w:sz w:val="28"/>
    </w:rPr>
  </w:style>
  <w:style w:type="paragraph" w:customStyle="1" w:styleId="ConsPlusCell">
    <w:name w:val="ConsPlusCell"/>
    <w:rsid w:val="00AB46B1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customStyle="1" w:styleId="13">
    <w:name w:val="Абзац списка1"/>
    <w:basedOn w:val="a"/>
    <w:rsid w:val="00AB46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5">
    <w:name w:val="Знак Знак5"/>
    <w:basedOn w:val="a0"/>
    <w:rsid w:val="00AB46B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AB46B1"/>
  </w:style>
  <w:style w:type="paragraph" w:customStyle="1" w:styleId="ConsPlusNonformat">
    <w:name w:val="ConsPlusNonformat"/>
    <w:rsid w:val="00AB46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footnote text"/>
    <w:basedOn w:val="a"/>
    <w:link w:val="af2"/>
    <w:rsid w:val="00AB46B1"/>
  </w:style>
  <w:style w:type="character" w:customStyle="1" w:styleId="af2">
    <w:name w:val="Текст сноски Знак"/>
    <w:basedOn w:val="a0"/>
    <w:link w:val="af1"/>
    <w:rsid w:val="00AB46B1"/>
  </w:style>
  <w:style w:type="paragraph" w:customStyle="1" w:styleId="14">
    <w:name w:val="Знак1"/>
    <w:basedOn w:val="a"/>
    <w:rsid w:val="00AB46B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3">
    <w:name w:val="footnote reference"/>
    <w:basedOn w:val="a0"/>
    <w:rsid w:val="00AB46B1"/>
    <w:rPr>
      <w:vertAlign w:val="superscript"/>
    </w:rPr>
  </w:style>
  <w:style w:type="paragraph" w:styleId="af4">
    <w:name w:val="Normal (Web)"/>
    <w:basedOn w:val="a"/>
    <w:rsid w:val="00AB46B1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1"/>
    <w:basedOn w:val="a"/>
    <w:rsid w:val="00AB46B1"/>
    <w:pPr>
      <w:jc w:val="center"/>
    </w:pPr>
    <w:rPr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qFormat/>
    <w:pPr>
      <w:keepNext/>
      <w:ind w:left="709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AB46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28"/>
    </w:rPr>
  </w:style>
  <w:style w:type="paragraph" w:styleId="a5">
    <w:name w:val="Body Text Indent"/>
    <w:aliases w:val="Знак11"/>
    <w:basedOn w:val="a"/>
    <w:link w:val="a6"/>
    <w:pPr>
      <w:ind w:firstLine="709"/>
      <w:jc w:val="both"/>
    </w:pPr>
    <w:rPr>
      <w:sz w:val="28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header"/>
    <w:basedOn w:val="a"/>
    <w:link w:val="aa"/>
    <w:pPr>
      <w:tabs>
        <w:tab w:val="center" w:pos="4153"/>
        <w:tab w:val="right" w:pos="8306"/>
      </w:tabs>
    </w:pPr>
  </w:style>
  <w:style w:type="character" w:styleId="ab">
    <w:name w:val="page number"/>
    <w:basedOn w:val="a0"/>
  </w:style>
  <w:style w:type="numbering" w:customStyle="1" w:styleId="11">
    <w:name w:val="Нет списка1"/>
    <w:next w:val="a2"/>
    <w:semiHidden/>
    <w:rsid w:val="00F81491"/>
  </w:style>
  <w:style w:type="paragraph" w:customStyle="1" w:styleId="ConsPlusTitlePage">
    <w:name w:val="ConsPlusTitlePage"/>
    <w:rsid w:val="00F81491"/>
    <w:pPr>
      <w:widowControl w:val="0"/>
      <w:autoSpaceDE w:val="0"/>
      <w:autoSpaceDN w:val="0"/>
    </w:pPr>
    <w:rPr>
      <w:rFonts w:ascii="Tahoma" w:eastAsia="Calibri" w:hAnsi="Tahoma" w:cs="Tahoma"/>
    </w:rPr>
  </w:style>
  <w:style w:type="paragraph" w:customStyle="1" w:styleId="ConsPlusNormal">
    <w:name w:val="ConsPlusNormal"/>
    <w:rsid w:val="00F81491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F81491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table" w:styleId="ac">
    <w:name w:val="Table Grid"/>
    <w:basedOn w:val="a1"/>
    <w:rsid w:val="00F8149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rsid w:val="00F81491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rsid w:val="00F81491"/>
    <w:rPr>
      <w:rFonts w:ascii="Tahoma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rsid w:val="00F81491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a"/>
    <w:rsid w:val="00F81491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a8">
    <w:name w:val="Нижний колонтитул Знак"/>
    <w:link w:val="a7"/>
    <w:uiPriority w:val="99"/>
    <w:locked/>
    <w:rsid w:val="00F81491"/>
  </w:style>
  <w:style w:type="paragraph" w:styleId="af0">
    <w:name w:val="List Paragraph"/>
    <w:basedOn w:val="a"/>
    <w:qFormat/>
    <w:rsid w:val="00F81491"/>
    <w:pPr>
      <w:ind w:left="720"/>
      <w:contextualSpacing/>
    </w:pPr>
  </w:style>
  <w:style w:type="character" w:customStyle="1" w:styleId="a4">
    <w:name w:val="Основной текст Знак"/>
    <w:link w:val="a3"/>
    <w:locked/>
    <w:rsid w:val="00F81491"/>
    <w:rPr>
      <w:sz w:val="28"/>
    </w:rPr>
  </w:style>
  <w:style w:type="paragraph" w:customStyle="1" w:styleId="12">
    <w:name w:val="Без интервала1"/>
    <w:rsid w:val="00F81491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B46B1"/>
    <w:rPr>
      <w:rFonts w:ascii="Arial" w:hAnsi="Arial" w:cs="Arial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rsid w:val="00AB46B1"/>
    <w:rPr>
      <w:sz w:val="28"/>
    </w:rPr>
  </w:style>
  <w:style w:type="character" w:customStyle="1" w:styleId="10">
    <w:name w:val="Заголовок 1 Знак"/>
    <w:basedOn w:val="a0"/>
    <w:link w:val="1"/>
    <w:locked/>
    <w:rsid w:val="00AB46B1"/>
    <w:rPr>
      <w:rFonts w:ascii="AG Souvenir" w:hAnsi="AG Souvenir"/>
      <w:b/>
      <w:spacing w:val="38"/>
      <w:sz w:val="28"/>
    </w:rPr>
  </w:style>
  <w:style w:type="character" w:customStyle="1" w:styleId="8">
    <w:name w:val="Знак Знак8"/>
    <w:basedOn w:val="a0"/>
    <w:rsid w:val="00AB46B1"/>
    <w:rPr>
      <w:rFonts w:ascii="AG Souvenir" w:hAnsi="AG Souvenir"/>
      <w:b/>
      <w:spacing w:val="38"/>
      <w:sz w:val="28"/>
      <w:lang w:val="ru-RU" w:eastAsia="ru-RU" w:bidi="ar-SA"/>
    </w:rPr>
  </w:style>
  <w:style w:type="character" w:customStyle="1" w:styleId="a6">
    <w:name w:val="Основной текст с отступом Знак"/>
    <w:aliases w:val="Знак11 Знак"/>
    <w:basedOn w:val="a0"/>
    <w:link w:val="a5"/>
    <w:rsid w:val="00AB46B1"/>
    <w:rPr>
      <w:sz w:val="28"/>
    </w:rPr>
  </w:style>
  <w:style w:type="paragraph" w:customStyle="1" w:styleId="ConsPlusCell">
    <w:name w:val="ConsPlusCell"/>
    <w:rsid w:val="00AB46B1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customStyle="1" w:styleId="13">
    <w:name w:val="Абзац списка1"/>
    <w:basedOn w:val="a"/>
    <w:rsid w:val="00AB46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5">
    <w:name w:val="Знак Знак5"/>
    <w:basedOn w:val="a0"/>
    <w:rsid w:val="00AB46B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AB46B1"/>
  </w:style>
  <w:style w:type="paragraph" w:customStyle="1" w:styleId="ConsPlusNonformat">
    <w:name w:val="ConsPlusNonformat"/>
    <w:rsid w:val="00AB46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footnote text"/>
    <w:basedOn w:val="a"/>
    <w:link w:val="af2"/>
    <w:rsid w:val="00AB46B1"/>
  </w:style>
  <w:style w:type="character" w:customStyle="1" w:styleId="af2">
    <w:name w:val="Текст сноски Знак"/>
    <w:basedOn w:val="a0"/>
    <w:link w:val="af1"/>
    <w:rsid w:val="00AB46B1"/>
  </w:style>
  <w:style w:type="paragraph" w:customStyle="1" w:styleId="14">
    <w:name w:val="Знак1"/>
    <w:basedOn w:val="a"/>
    <w:rsid w:val="00AB46B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3">
    <w:name w:val="footnote reference"/>
    <w:basedOn w:val="a0"/>
    <w:rsid w:val="00AB46B1"/>
    <w:rPr>
      <w:vertAlign w:val="superscript"/>
    </w:rPr>
  </w:style>
  <w:style w:type="paragraph" w:styleId="af4">
    <w:name w:val="Normal (Web)"/>
    <w:basedOn w:val="a"/>
    <w:rsid w:val="00AB46B1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1"/>
    <w:basedOn w:val="a"/>
    <w:rsid w:val="00AB46B1"/>
    <w:pPr>
      <w:jc w:val="center"/>
    </w:pPr>
    <w:rPr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steva_IA\Desktop\&#1064;&#1072;&#1073;&#1083;&#1086;&#1085;&#1099;\&#1064;&#1072;&#1073;&#1083;&#1086;&#1085;&#1099;-&#1090;&#1077;&#1082;&#1091;&#1097;&#1080;&#1077;\&#1055;&#1086;&#1089;&#1090;&#1072;&#1085;&#1086;&#1074;&#1083;&#1077;&#1085;&#1080;&#1077;%20&#1055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Правительства.dot</Template>
  <TotalTime>25</TotalTime>
  <Pages>131</Pages>
  <Words>31306</Words>
  <Characters>178448</Characters>
  <Application>Microsoft Office Word</Application>
  <DocSecurity>0</DocSecurity>
  <Lines>1487</Lines>
  <Paragraphs>418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Ростовская область</Company>
  <LinksUpToDate>false</LinksUpToDate>
  <CharactersWithSpaces>209336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Гостева Инна Алексеевна</dc:creator>
  <cp:lastModifiedBy>Гаврильченко</cp:lastModifiedBy>
  <cp:revision>4</cp:revision>
  <cp:lastPrinted>2015-12-15T07:43:00Z</cp:lastPrinted>
  <dcterms:created xsi:type="dcterms:W3CDTF">2015-12-24T10:58:00Z</dcterms:created>
  <dcterms:modified xsi:type="dcterms:W3CDTF">2016-09-01T12:51:00Z</dcterms:modified>
</cp:coreProperties>
</file>